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FD1" w:rsidRDefault="0076599B" w:rsidP="00363944">
      <w:pPr>
        <w:spacing w:line="30" w:lineRule="atLeast"/>
      </w:pPr>
      <w:r w:rsidRPr="00783C13">
        <w:rPr>
          <w:noProof/>
          <w:lang w:val="en-GB" w:eastAsia="en-GB"/>
        </w:rPr>
        <w:drawing>
          <wp:anchor distT="0" distB="0" distL="114300" distR="114300" simplePos="0" relativeHeight="251666432" behindDoc="0" locked="0" layoutInCell="1" allowOverlap="1">
            <wp:simplePos x="0" y="0"/>
            <wp:positionH relativeFrom="margin">
              <wp:posOffset>-38100</wp:posOffset>
            </wp:positionH>
            <wp:positionV relativeFrom="paragraph">
              <wp:posOffset>-550545</wp:posOffset>
            </wp:positionV>
            <wp:extent cx="287020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0200" cy="431800"/>
                    </a:xfrm>
                    <a:prstGeom prst="rect">
                      <a:avLst/>
                    </a:prstGeom>
                  </pic:spPr>
                </pic:pic>
              </a:graphicData>
            </a:graphic>
          </wp:anchor>
        </w:drawing>
      </w:r>
    </w:p>
    <w:tbl>
      <w:tblPr>
        <w:tblpPr w:leftFromText="180" w:rightFromText="180" w:vertAnchor="page" w:horzAnchor="margin" w:tblpX="-10" w:tblpY="258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809"/>
        <w:gridCol w:w="5810"/>
      </w:tblGrid>
      <w:tr w:rsidR="003D4FD1" w:rsidRPr="00B475DD" w:rsidTr="00D415FC">
        <w:tc>
          <w:tcPr>
            <w:tcW w:w="5809" w:type="dxa"/>
            <w:shd w:val="clear" w:color="auto" w:fill="F2DBDB" w:themeFill="accent2" w:themeFillTint="33"/>
          </w:tcPr>
          <w:sdt>
            <w:sdtPr>
              <w:rPr>
                <w:sz w:val="22"/>
              </w:rPr>
              <w:alias w:val="Submission Deadline"/>
              <w:tag w:val="SubDe"/>
              <w:id w:val="-2013514859"/>
              <w:lock w:val="sdtContentLocked"/>
              <w:placeholder>
                <w:docPart w:val="DefaultPlaceholder_-1854013440"/>
              </w:placeholder>
            </w:sdtPr>
            <w:sdtEndPr/>
            <w:sdtContent>
              <w:p w:rsidR="003D4FD1" w:rsidRPr="00A641E3" w:rsidRDefault="003D4FD1" w:rsidP="00363944">
                <w:pPr>
                  <w:pStyle w:val="Label"/>
                  <w:spacing w:line="30" w:lineRule="atLeast"/>
                  <w:rPr>
                    <w:sz w:val="22"/>
                  </w:rPr>
                </w:pPr>
                <w:r w:rsidRPr="00A641E3">
                  <w:rPr>
                    <w:sz w:val="22"/>
                  </w:rPr>
                  <w:t>Submission Deadli</w:t>
                </w:r>
                <w:r w:rsidR="00851B09">
                  <w:rPr>
                    <w:sz w:val="22"/>
                  </w:rPr>
                  <w:t>ne</w:t>
                </w:r>
              </w:p>
            </w:sdtContent>
          </w:sdt>
        </w:tc>
        <w:tc>
          <w:tcPr>
            <w:tcW w:w="5810" w:type="dxa"/>
            <w:shd w:val="clear" w:color="auto" w:fill="F2DBDB" w:themeFill="accent2" w:themeFillTint="33"/>
          </w:tcPr>
          <w:sdt>
            <w:sdtPr>
              <w:rPr>
                <w:sz w:val="22"/>
              </w:rPr>
              <w:alias w:val="Marks and Feedback"/>
              <w:tag w:val="MandF"/>
              <w:id w:val="435409118"/>
              <w:lock w:val="sdtContentLocked"/>
              <w:placeholder>
                <w:docPart w:val="DefaultPlaceholder_-1854013440"/>
              </w:placeholder>
            </w:sdtPr>
            <w:sdtEndPr/>
            <w:sdtContent>
              <w:p w:rsidR="003D4FD1" w:rsidRPr="00A641E3" w:rsidRDefault="003D4FD1" w:rsidP="00363944">
                <w:pPr>
                  <w:pStyle w:val="Label"/>
                  <w:spacing w:line="30" w:lineRule="atLeast"/>
                  <w:rPr>
                    <w:sz w:val="22"/>
                  </w:rPr>
                </w:pPr>
                <w:r w:rsidRPr="00A641E3">
                  <w:rPr>
                    <w:sz w:val="22"/>
                  </w:rPr>
                  <w:t xml:space="preserve">Marks and </w:t>
                </w:r>
                <w:r w:rsidR="00660AB8">
                  <w:rPr>
                    <w:sz w:val="22"/>
                  </w:rPr>
                  <w:t>F</w:t>
                </w:r>
                <w:r w:rsidRPr="00A641E3">
                  <w:rPr>
                    <w:sz w:val="22"/>
                  </w:rPr>
                  <w:t>eedback</w:t>
                </w:r>
              </w:p>
            </w:sdtContent>
          </w:sdt>
        </w:tc>
      </w:tr>
      <w:tr w:rsidR="003D4FD1" w:rsidRPr="00B475DD" w:rsidTr="00D415FC">
        <w:trPr>
          <w:trHeight w:val="1490"/>
        </w:trPr>
        <w:tc>
          <w:tcPr>
            <w:tcW w:w="5809" w:type="dxa"/>
            <w:shd w:val="clear" w:color="auto" w:fill="F8ECEC"/>
          </w:tcPr>
          <w:sdt>
            <w:sdtPr>
              <w:alias w:val="Time"/>
              <w:tag w:val="Time"/>
              <w:id w:val="1133678175"/>
              <w:lock w:val="sdtContentLocked"/>
              <w:placeholder>
                <w:docPart w:val="DefaultPlaceholder_-1854013440"/>
              </w:placeholder>
            </w:sdtPr>
            <w:sdtEndPr/>
            <w:sdtContent>
              <w:p w:rsidR="003D4FD1" w:rsidRDefault="003D4FD1" w:rsidP="00363944">
                <w:pPr>
                  <w:pStyle w:val="Secondarylabels"/>
                  <w:spacing w:line="30" w:lineRule="atLeast"/>
                </w:pPr>
                <w:r>
                  <w:t xml:space="preserve">Before </w:t>
                </w:r>
                <w:r w:rsidR="00A641E3">
                  <w:t>10am on:</w:t>
                </w:r>
              </w:p>
            </w:sdtContent>
          </w:sdt>
          <w:sdt>
            <w:sdtPr>
              <w:id w:val="-1633241566"/>
              <w:placeholder>
                <w:docPart w:val="DefaultPlaceholder_-1854013437"/>
              </w:placeholder>
              <w:date w:fullDate="2024-06-21T00:00:00Z">
                <w:dateFormat w:val="dd/MM/yyyy"/>
                <w:lid w:val="en-GB"/>
                <w:storeMappedDataAs w:val="dateTime"/>
                <w:calendar w:val="gregorian"/>
              </w:date>
            </w:sdtPr>
            <w:sdtEndPr/>
            <w:sdtContent>
              <w:p w:rsidR="003D4FD1" w:rsidRPr="00B475DD" w:rsidRDefault="003A172A" w:rsidP="001D1641">
                <w:pPr>
                  <w:pStyle w:val="Label"/>
                  <w:spacing w:line="30" w:lineRule="atLeast"/>
                </w:pPr>
                <w:r>
                  <w:rPr>
                    <w:lang w:val="en-GB"/>
                  </w:rPr>
                  <w:t>21/06/2024</w:t>
                </w:r>
              </w:p>
            </w:sdtContent>
          </w:sdt>
        </w:tc>
        <w:tc>
          <w:tcPr>
            <w:tcW w:w="5810" w:type="dxa"/>
            <w:shd w:val="clear" w:color="auto" w:fill="F8ECEC"/>
          </w:tcPr>
          <w:sdt>
            <w:sdtPr>
              <w:rPr>
                <w:b/>
                <w:color w:val="808080"/>
              </w:rPr>
              <w:alias w:val="Deadlines"/>
              <w:tag w:val="Deadlines"/>
              <w:id w:val="-1604871545"/>
              <w:lock w:val="sdtContentLocked"/>
              <w:placeholder>
                <w:docPart w:val="DefaultPlaceholder_-1854013440"/>
              </w:placeholder>
            </w:sdtPr>
            <w:sdtEndPr/>
            <w:sdtContent>
              <w:p w:rsidR="003D4FD1" w:rsidRPr="005428C1" w:rsidRDefault="00A641E3" w:rsidP="005428C1">
                <w:pPr>
                  <w:pStyle w:val="Details"/>
                  <w:spacing w:line="30" w:lineRule="atLeast"/>
                  <w:rPr>
                    <w:b/>
                  </w:rPr>
                </w:pPr>
                <w:r w:rsidRPr="00A641E3">
                  <w:rPr>
                    <w:b/>
                  </w:rPr>
                  <w:t>20 working days after deadline (L4, 5 and 7)</w:t>
                </w:r>
                <w:r w:rsidRPr="00A641E3">
                  <w:rPr>
                    <w:b/>
                  </w:rPr>
                  <w:br/>
                  <w:t>15 working days after deadline (L6)</w:t>
                </w:r>
                <w:r w:rsidRPr="00A641E3">
                  <w:rPr>
                    <w:b/>
                  </w:rPr>
                  <w:br/>
                  <w:t>10 working days after deadline (block delivery)</w:t>
                </w:r>
              </w:p>
            </w:sdtContent>
          </w:sdt>
          <w:p w:rsidR="00660AB8" w:rsidRPr="00660AB8" w:rsidRDefault="00660AB8" w:rsidP="005163A5">
            <w:pPr>
              <w:tabs>
                <w:tab w:val="left" w:pos="1220"/>
              </w:tabs>
              <w:spacing w:line="30" w:lineRule="atLeast"/>
            </w:pPr>
          </w:p>
        </w:tc>
      </w:tr>
    </w:tbl>
    <w:p w:rsidR="003D4FD1" w:rsidRDefault="004E2E75" w:rsidP="00363944">
      <w:pPr>
        <w:spacing w:line="30" w:lineRule="atLeast"/>
      </w:pPr>
      <w:r>
        <w:rPr>
          <w:noProof/>
          <w:lang w:val="en-GB" w:eastAsia="en-GB"/>
        </w:rPr>
        <mc:AlternateContent>
          <mc:Choice Requires="wpg">
            <w:drawing>
              <wp:anchor distT="0" distB="0" distL="114300" distR="114300" simplePos="0" relativeHeight="251659264" behindDoc="0" locked="0" layoutInCell="1" allowOverlap="1">
                <wp:simplePos x="0" y="0"/>
                <wp:positionH relativeFrom="column">
                  <wp:posOffset>3756660</wp:posOffset>
                </wp:positionH>
                <wp:positionV relativeFrom="paragraph">
                  <wp:posOffset>22860</wp:posOffset>
                </wp:positionV>
                <wp:extent cx="2651760" cy="457200"/>
                <wp:effectExtent l="0" t="0" r="0" b="0"/>
                <wp:wrapTight wrapText="bothSides">
                  <wp:wrapPolygon edited="0">
                    <wp:start x="0" y="0"/>
                    <wp:lineTo x="0" y="13500"/>
                    <wp:lineTo x="155" y="16200"/>
                    <wp:lineTo x="2483" y="19800"/>
                    <wp:lineTo x="3879" y="20700"/>
                    <wp:lineTo x="4810" y="20700"/>
                    <wp:lineTo x="20017" y="17100"/>
                    <wp:lineTo x="20172" y="9000"/>
                    <wp:lineTo x="3259" y="0"/>
                    <wp:lineTo x="0" y="0"/>
                  </wp:wrapPolygon>
                </wp:wrapTight>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1760" cy="457200"/>
                          <a:chOff x="0" y="0"/>
                          <a:chExt cx="2651760" cy="45720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2460" cy="457200"/>
                          </a:xfrm>
                          <a:prstGeom prst="rect">
                            <a:avLst/>
                          </a:prstGeom>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47700" y="120650"/>
                            <a:ext cx="2004060" cy="3168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4822E56" id="Group 19" o:spid="_x0000_s1026" style="position:absolute;margin-left:295.8pt;margin-top:1.8pt;width:208.8pt;height:36pt;z-index:251659264" coordsize="26517,4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RymO6RGeEzrLqtt1m3X&#10;4dRRYHNLm3rxzxQItLj4v5tLEyOXPoGgkKUmwQb08fV/3pcGeGkEQr1W3V7NXHPLDgUz2l9Yu+iA&#10;WF/v2LHhpNNDF5gr0q1qo3xTn/sJj2uez72DfGp8W/2O+t8OWAwKCM6G00JMofvDLoQ/jlwTFRKd&#10;H8NEmJFDseNx9+Pfojdujk8oTeQmmZO/ShlPvZ+2kOGYGZqVmY3Lacrdlncw/78AFAjr98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M14lfTIkDAHCLtLKHFEutLX5+LCrp/IR+isQmRSgpRAc50nb8qnlvjne/efPm&#10;zT3TVFMz3XdJ9yEdpkQpikqyqiW7rYTfT0J2/4vvd/0FH048aeLbwv0GX+Dszp1EimfHQRtdzTN3&#10;0F7TfNsePKR+Xd4KYsqA5H3gU5kZ9w7bV/T2vD+7j67ymeaA/ENOBPc8FvzeGQgAHyDg3y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QAvINDf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">
                  <v:imagedata r:id="rId11" o:title=""/>
                  <v:path arrowok="t"/>
                </v:shape>
                <v:shape id="Picture 4" o:spid="_x0000_s1028" type="#_x0000_t75" style="position:absolute;left:6477;top:1206;width:2004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">
                  <v:imagedata r:id="rId12" o:title=""/>
                  <v:path arrowok="t"/>
                </v:shape>
                <w10:wrap type="tight"/>
              </v:group>
            </w:pict>
          </mc:Fallback>
        </mc:AlternateContent>
      </w:r>
      <w:sdt>
        <w:sdtPr>
          <w:rPr>
            <w:noProof/>
          </w:rPr>
          <w:alias w:val="Image"/>
          <w:tag w:val="Clock"/>
          <w:id w:val="-974126709"/>
          <w:lock w:val="sdtContentLocked"/>
          <w:picture/>
        </w:sdtPr>
        <w:sdtEndPr/>
        <w:sdtContent>
          <w:r w:rsidR="007E565F" w:rsidRPr="006455E5">
            <w:rPr>
              <w:noProof/>
              <w:lang w:val="en-GB" w:eastAsia="en-GB"/>
            </w:rPr>
            <w:drawing>
              <wp:inline distT="0" distB="0" distL="0" distR="0">
                <wp:extent cx="4381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38150" cy="431800"/>
                        </a:xfrm>
                        <a:prstGeom prst="rect">
                          <a:avLst/>
                        </a:prstGeom>
                      </pic:spPr>
                    </pic:pic>
                  </a:graphicData>
                </a:graphic>
              </wp:inline>
            </w:drawing>
          </w:r>
        </w:sdtContent>
      </w:sdt>
      <w:sdt>
        <w:sdtPr>
          <w:rPr>
            <w:noProof/>
          </w:rPr>
          <w:alias w:val="Submit"/>
          <w:tag w:val="Image"/>
          <w:id w:val="1048194877"/>
          <w:lock w:val="sdtLocked"/>
          <w:picture/>
        </w:sdtPr>
        <w:sdtEndPr/>
        <w:sdtContent>
          <w:r w:rsidR="003324F3" w:rsidRPr="006455E5">
            <w:rPr>
              <w:noProof/>
              <w:lang w:val="en-GB" w:eastAsia="en-GB"/>
            </w:rPr>
            <w:drawing>
              <wp:inline distT="0" distB="0" distL="0" distR="0">
                <wp:extent cx="2019300" cy="31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019300" cy="317500"/>
                        </a:xfrm>
                        <a:prstGeom prst="rect">
                          <a:avLst/>
                        </a:prstGeom>
                      </pic:spPr>
                    </pic:pic>
                  </a:graphicData>
                </a:graphic>
              </wp:inline>
            </w:drawing>
          </w:r>
        </w:sdtContent>
      </w:sdt>
    </w:p>
    <w:p w:rsidR="003D4FD1" w:rsidRDefault="003D4FD1" w:rsidP="00363944">
      <w:pPr>
        <w:spacing w:line="30" w:lineRule="atLeast"/>
      </w:pPr>
    </w:p>
    <w:tbl>
      <w:tblPr>
        <w:tblpPr w:leftFromText="180" w:rightFromText="180" w:vertAnchor="page" w:horzAnchor="margin" w:tblpX="-5" w:tblpY="490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DBDB" w:themeFill="accent2" w:themeFillTint="33"/>
        <w:tblLayout w:type="fixed"/>
        <w:tblLook w:val="04A0" w:firstRow="1" w:lastRow="0" w:firstColumn="1" w:lastColumn="0" w:noHBand="0" w:noVBand="1"/>
      </w:tblPr>
      <w:tblGrid>
        <w:gridCol w:w="2972"/>
        <w:gridCol w:w="8647"/>
      </w:tblGrid>
      <w:tr w:rsidR="00291152" w:rsidRPr="00B475DD" w:rsidTr="00851B09">
        <w:tc>
          <w:tcPr>
            <w:tcW w:w="2972" w:type="dxa"/>
            <w:shd w:val="clear" w:color="auto" w:fill="F2DBDB" w:themeFill="accent2" w:themeFillTint="33"/>
          </w:tcPr>
          <w:sdt>
            <w:sdtPr>
              <w:rPr>
                <w:sz w:val="22"/>
              </w:rPr>
              <w:alias w:val="Title and Code"/>
              <w:tag w:val="UniTit"/>
              <w:id w:val="-736323292"/>
              <w:lock w:val="sdtContentLocked"/>
            </w:sdtPr>
            <w:sdtEndPr/>
            <w:sdtContent>
              <w:p w:rsidR="00291152" w:rsidRPr="00A641E3" w:rsidRDefault="00291152" w:rsidP="00363944">
                <w:pPr>
                  <w:pStyle w:val="Label"/>
                  <w:spacing w:line="30" w:lineRule="atLeast"/>
                  <w:rPr>
                    <w:sz w:val="22"/>
                  </w:rPr>
                </w:pPr>
                <w:r w:rsidRPr="00A641E3">
                  <w:rPr>
                    <w:sz w:val="22"/>
                  </w:rPr>
                  <w:t>Unit title &amp; code</w:t>
                </w:r>
              </w:p>
            </w:sdtContent>
          </w:sdt>
        </w:tc>
        <w:tc>
          <w:tcPr>
            <w:tcW w:w="8647" w:type="dxa"/>
            <w:shd w:val="clear" w:color="auto" w:fill="F8ECEC"/>
          </w:tcPr>
          <w:p w:rsidR="00291152" w:rsidRPr="003D04CB" w:rsidRDefault="00291152" w:rsidP="001D1641">
            <w:r w:rsidRPr="003D04CB">
              <w:t>Strategy and the Global Competitive Environment  BSS058-6</w:t>
            </w:r>
            <w:r w:rsidR="008A78E3">
              <w:t xml:space="preserve"> </w:t>
            </w:r>
          </w:p>
        </w:tc>
      </w:tr>
      <w:tr w:rsidR="00291152" w:rsidRPr="00B475DD" w:rsidTr="00851B09">
        <w:tc>
          <w:tcPr>
            <w:tcW w:w="2972" w:type="dxa"/>
            <w:shd w:val="clear" w:color="auto" w:fill="F2DBDB" w:themeFill="accent2" w:themeFillTint="33"/>
          </w:tcPr>
          <w:sdt>
            <w:sdtPr>
              <w:rPr>
                <w:sz w:val="22"/>
              </w:rPr>
              <w:alias w:val="Number and Title"/>
              <w:tag w:val="AssiNo"/>
              <w:id w:val="112341342"/>
              <w:lock w:val="sdtContentLocked"/>
            </w:sdtPr>
            <w:sdtEndPr/>
            <w:sdtContent>
              <w:p w:rsidR="00291152" w:rsidRPr="00A641E3" w:rsidRDefault="00291152" w:rsidP="00363944">
                <w:pPr>
                  <w:pStyle w:val="Label"/>
                  <w:spacing w:line="30" w:lineRule="atLeast"/>
                  <w:rPr>
                    <w:sz w:val="22"/>
                  </w:rPr>
                </w:pPr>
                <w:r w:rsidRPr="00A641E3">
                  <w:rPr>
                    <w:sz w:val="22"/>
                  </w:rPr>
                  <w:t>Assignment number and title</w:t>
                </w:r>
              </w:p>
            </w:sdtContent>
          </w:sdt>
        </w:tc>
        <w:tc>
          <w:tcPr>
            <w:tcW w:w="8647" w:type="dxa"/>
            <w:shd w:val="clear" w:color="auto" w:fill="F8ECEC"/>
          </w:tcPr>
          <w:p w:rsidR="00291152" w:rsidRPr="003D04CB" w:rsidRDefault="00291152" w:rsidP="00991970">
            <w:r w:rsidRPr="003D04CB">
              <w:t>1</w:t>
            </w:r>
            <w:r w:rsidR="00CA29EC">
              <w:t xml:space="preserve">. </w:t>
            </w:r>
            <w:r w:rsidR="00991970">
              <w:t xml:space="preserve">Analysis of the </w:t>
            </w:r>
            <w:r w:rsidRPr="003D04CB">
              <w:t>Contemporary External</w:t>
            </w:r>
            <w:r w:rsidR="00991970">
              <w:t xml:space="preserve"> and Internal</w:t>
            </w:r>
            <w:r w:rsidRPr="003D04CB">
              <w:t xml:space="preserve"> Strategic Environment</w:t>
            </w:r>
          </w:p>
        </w:tc>
      </w:tr>
      <w:tr w:rsidR="00291152" w:rsidRPr="00B475DD" w:rsidTr="00851B09">
        <w:tc>
          <w:tcPr>
            <w:tcW w:w="2972" w:type="dxa"/>
            <w:shd w:val="clear" w:color="auto" w:fill="F2DBDB" w:themeFill="accent2" w:themeFillTint="33"/>
          </w:tcPr>
          <w:sdt>
            <w:sdtPr>
              <w:rPr>
                <w:sz w:val="22"/>
              </w:rPr>
              <w:alias w:val="Type"/>
              <w:tag w:val="AssTyp"/>
              <w:id w:val="-1568329048"/>
              <w:lock w:val="sdtContentLocked"/>
            </w:sdtPr>
            <w:sdtEndPr/>
            <w:sdtContent>
              <w:p w:rsidR="00291152" w:rsidRPr="00A641E3" w:rsidRDefault="00291152" w:rsidP="00363944">
                <w:pPr>
                  <w:pStyle w:val="Label"/>
                  <w:spacing w:line="30" w:lineRule="atLeast"/>
                  <w:rPr>
                    <w:sz w:val="22"/>
                  </w:rPr>
                </w:pPr>
                <w:r>
                  <w:rPr>
                    <w:sz w:val="22"/>
                  </w:rPr>
                  <w:t xml:space="preserve">Assignment </w:t>
                </w:r>
                <w:r w:rsidRPr="00A641E3">
                  <w:rPr>
                    <w:sz w:val="22"/>
                  </w:rPr>
                  <w:t>type</w:t>
                </w:r>
              </w:p>
            </w:sdtContent>
          </w:sdt>
        </w:tc>
        <w:tc>
          <w:tcPr>
            <w:tcW w:w="8647" w:type="dxa"/>
            <w:shd w:val="clear" w:color="auto" w:fill="F8ECEC"/>
          </w:tcPr>
          <w:p w:rsidR="00291152" w:rsidRPr="003D04CB" w:rsidRDefault="00FB39AE" w:rsidP="00B42EA1">
            <w:r>
              <w:t>PJ-Art</w:t>
            </w:r>
          </w:p>
        </w:tc>
      </w:tr>
      <w:tr w:rsidR="00291152" w:rsidRPr="00B475DD" w:rsidTr="00851B09">
        <w:sdt>
          <w:sdtPr>
            <w:rPr>
              <w:sz w:val="22"/>
            </w:rPr>
            <w:alias w:val="Weighting"/>
            <w:tag w:val="WoA"/>
            <w:id w:val="-1347171946"/>
            <w:lock w:val="sdtContentLocked"/>
          </w:sdtPr>
          <w:sdtEndPr/>
          <w:sdtContent>
            <w:tc>
              <w:tcPr>
                <w:tcW w:w="2972" w:type="dxa"/>
                <w:shd w:val="clear" w:color="auto" w:fill="F2DBDB" w:themeFill="accent2" w:themeFillTint="33"/>
              </w:tcPr>
              <w:p w:rsidR="00291152" w:rsidRPr="00A641E3" w:rsidRDefault="00291152" w:rsidP="005C4E97">
                <w:pPr>
                  <w:pStyle w:val="Label"/>
                  <w:spacing w:line="30" w:lineRule="atLeast"/>
                  <w:rPr>
                    <w:sz w:val="22"/>
                  </w:rPr>
                </w:pPr>
                <w:r w:rsidRPr="00A641E3">
                  <w:rPr>
                    <w:sz w:val="22"/>
                  </w:rPr>
                  <w:t>Weighting of ass</w:t>
                </w:r>
                <w:r>
                  <w:rPr>
                    <w:sz w:val="22"/>
                  </w:rPr>
                  <w:t>ignment</w:t>
                </w:r>
              </w:p>
            </w:tc>
          </w:sdtContent>
        </w:sdt>
        <w:tc>
          <w:tcPr>
            <w:tcW w:w="8647" w:type="dxa"/>
            <w:shd w:val="clear" w:color="auto" w:fill="F8ECEC"/>
          </w:tcPr>
          <w:p w:rsidR="00291152" w:rsidRPr="003D04CB" w:rsidRDefault="00291152" w:rsidP="00B42EA1">
            <w:r w:rsidRPr="003D04CB">
              <w:t>40%</w:t>
            </w:r>
          </w:p>
        </w:tc>
      </w:tr>
      <w:tr w:rsidR="00291152" w:rsidRPr="00B475DD" w:rsidTr="00851B09">
        <w:tc>
          <w:tcPr>
            <w:tcW w:w="2972" w:type="dxa"/>
            <w:shd w:val="clear" w:color="auto" w:fill="F2DBDB" w:themeFill="accent2" w:themeFillTint="33"/>
          </w:tcPr>
          <w:sdt>
            <w:sdtPr>
              <w:rPr>
                <w:sz w:val="22"/>
              </w:rPr>
              <w:id w:val="93906553"/>
              <w:lock w:val="contentLocked"/>
              <w:group/>
            </w:sdtPr>
            <w:sdtEndPr/>
            <w:sdtContent>
              <w:p w:rsidR="00291152" w:rsidRDefault="00291152" w:rsidP="00363944">
                <w:pPr>
                  <w:pStyle w:val="Label"/>
                  <w:spacing w:line="30" w:lineRule="atLeast"/>
                  <w:rPr>
                    <w:sz w:val="22"/>
                  </w:rPr>
                </w:pPr>
                <w:r>
                  <w:rPr>
                    <w:sz w:val="22"/>
                  </w:rPr>
                  <w:t>Size or length of assessment</w:t>
                </w:r>
              </w:p>
            </w:sdtContent>
          </w:sdt>
        </w:tc>
        <w:tc>
          <w:tcPr>
            <w:tcW w:w="8647" w:type="dxa"/>
            <w:shd w:val="clear" w:color="auto" w:fill="F8ECEC"/>
          </w:tcPr>
          <w:p w:rsidR="00291152" w:rsidRPr="003D04CB" w:rsidRDefault="002162E1" w:rsidP="001D1641">
            <w:r>
              <w:t>PowerPoint</w:t>
            </w:r>
            <w:r w:rsidR="00632FE6">
              <w:t xml:space="preserve"> </w:t>
            </w:r>
            <w:r w:rsidR="00352B0F">
              <w:t xml:space="preserve"> </w:t>
            </w:r>
            <w:r w:rsidR="001D1641">
              <w:t xml:space="preserve">slides </w:t>
            </w:r>
            <w:r w:rsidR="008B5C5C">
              <w:t xml:space="preserve">supported by </w:t>
            </w:r>
            <w:r w:rsidR="001D1641">
              <w:t>evidence</w:t>
            </w:r>
            <w:r w:rsidR="00632FE6">
              <w:t xml:space="preserve"> (total 2,400 words)</w:t>
            </w:r>
          </w:p>
        </w:tc>
      </w:tr>
      <w:tr w:rsidR="00291152" w:rsidRPr="00B475DD" w:rsidTr="00851B09">
        <w:tc>
          <w:tcPr>
            <w:tcW w:w="2972" w:type="dxa"/>
            <w:shd w:val="clear" w:color="auto" w:fill="F2DBDB" w:themeFill="accent2" w:themeFillTint="33"/>
          </w:tcPr>
          <w:sdt>
            <w:sdtPr>
              <w:rPr>
                <w:sz w:val="22"/>
              </w:rPr>
              <w:alias w:val="Unit LOs"/>
              <w:tag w:val="ULOs"/>
              <w:id w:val="1735281470"/>
              <w:lock w:val="sdtContentLocked"/>
            </w:sdtPr>
            <w:sdtEndPr/>
            <w:sdtContent>
              <w:p w:rsidR="00291152" w:rsidRPr="00A641E3" w:rsidRDefault="00291152" w:rsidP="00363944">
                <w:pPr>
                  <w:pStyle w:val="Label"/>
                  <w:spacing w:line="30" w:lineRule="atLeast"/>
                  <w:rPr>
                    <w:sz w:val="22"/>
                  </w:rPr>
                </w:pPr>
                <w:r w:rsidRPr="00A641E3">
                  <w:rPr>
                    <w:sz w:val="22"/>
                  </w:rPr>
                  <w:t>Unit learning outcomes</w:t>
                </w:r>
              </w:p>
            </w:sdtContent>
          </w:sdt>
        </w:tc>
        <w:tc>
          <w:tcPr>
            <w:tcW w:w="8647" w:type="dxa"/>
            <w:shd w:val="clear" w:color="auto" w:fill="F8ECEC"/>
          </w:tcPr>
          <w:p w:rsidR="00291152" w:rsidRDefault="00291152" w:rsidP="00291152">
            <w:r>
              <w:t xml:space="preserve">1. </w:t>
            </w:r>
            <w:r w:rsidRPr="00291152">
              <w:t xml:space="preserve">Nature and purpose of strategy, strategic analysis, its theoretical underpinnings and implications for </w:t>
            </w:r>
            <w:r w:rsidR="00E70879" w:rsidRPr="00291152">
              <w:t xml:space="preserve">marketing. </w:t>
            </w:r>
            <w:r w:rsidRPr="00291152">
              <w:t xml:space="preserve">Demonstrate an, analytic and persuasive understanding of the strategy process  </w:t>
            </w:r>
          </w:p>
          <w:p w:rsidR="00291152" w:rsidRDefault="00291152" w:rsidP="00291152"/>
          <w:p w:rsidR="00291152" w:rsidRPr="003D04CB" w:rsidRDefault="00291152" w:rsidP="00291152">
            <w:r>
              <w:t xml:space="preserve">2. </w:t>
            </w:r>
            <w:r w:rsidRPr="00291152">
              <w:t xml:space="preserve">Think strategically and increased confidence handling and discussing complex, current events; Deploy analytical tools of strategic and marketing management, </w:t>
            </w:r>
            <w:proofErr w:type="spellStart"/>
            <w:r w:rsidRPr="00291152">
              <w:t>synthesise</w:t>
            </w:r>
            <w:proofErr w:type="spellEnd"/>
            <w:r w:rsidRPr="00291152">
              <w:t>, evaluate and develop appropriate strategic and marketing options</w:t>
            </w:r>
            <w:r>
              <w:t>.</w:t>
            </w:r>
          </w:p>
        </w:tc>
      </w:tr>
    </w:tbl>
    <w:p w:rsidR="003D4FD1" w:rsidRDefault="003D4FD1" w:rsidP="00363944">
      <w:pPr>
        <w:spacing w:line="30" w:lineRule="atLeast"/>
      </w:pPr>
    </w:p>
    <w:p w:rsidR="007F6185" w:rsidRDefault="007E565F" w:rsidP="00363944">
      <w:pPr>
        <w:tabs>
          <w:tab w:val="left" w:pos="1450"/>
        </w:tabs>
        <w:spacing w:line="30" w:lineRule="atLeast"/>
      </w:pPr>
      <w:r w:rsidRPr="006455E5">
        <w:rPr>
          <w:noProof/>
          <w:lang w:val="en-GB" w:eastAsia="en-GB"/>
        </w:rPr>
        <w:drawing>
          <wp:anchor distT="0" distB="0" distL="114300" distR="114300" simplePos="0" relativeHeight="251661312" behindDoc="0" locked="0" layoutInCell="1" allowOverlap="1">
            <wp:simplePos x="0" y="0"/>
            <wp:positionH relativeFrom="column">
              <wp:posOffset>35560</wp:posOffset>
            </wp:positionH>
            <wp:positionV relativeFrom="paragraph">
              <wp:posOffset>130175</wp:posOffset>
            </wp:positionV>
            <wp:extent cx="368300" cy="584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300" cy="584200"/>
                    </a:xfrm>
                    <a:prstGeom prst="rect">
                      <a:avLst/>
                    </a:prstGeom>
                  </pic:spPr>
                </pic:pic>
              </a:graphicData>
            </a:graphic>
          </wp:anchor>
        </w:drawing>
      </w:r>
      <w:r w:rsidR="00363944">
        <w:tab/>
      </w:r>
    </w:p>
    <w:p w:rsidR="00D415FC" w:rsidRDefault="00D415FC" w:rsidP="00363944">
      <w:pPr>
        <w:tabs>
          <w:tab w:val="left" w:pos="1450"/>
        </w:tabs>
        <w:spacing w:line="30" w:lineRule="atLeast"/>
      </w:pPr>
    </w:p>
    <w:p w:rsidR="007F6185" w:rsidRDefault="007E565F" w:rsidP="00363944">
      <w:pPr>
        <w:spacing w:line="30" w:lineRule="atLeast"/>
      </w:pPr>
      <w:r w:rsidRPr="006455E5">
        <w:rPr>
          <w:noProof/>
          <w:lang w:val="en-GB" w:eastAsia="en-GB"/>
        </w:rPr>
        <w:drawing>
          <wp:anchor distT="0" distB="0" distL="114300" distR="114300" simplePos="0" relativeHeight="251662336" behindDoc="0" locked="0" layoutInCell="1" allowOverlap="1">
            <wp:simplePos x="0" y="0"/>
            <wp:positionH relativeFrom="column">
              <wp:posOffset>537210</wp:posOffset>
            </wp:positionH>
            <wp:positionV relativeFrom="paragraph">
              <wp:posOffset>10795</wp:posOffset>
            </wp:positionV>
            <wp:extent cx="374650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6500" cy="342900"/>
                    </a:xfrm>
                    <a:prstGeom prst="rect">
                      <a:avLst/>
                    </a:prstGeom>
                  </pic:spPr>
                </pic:pic>
              </a:graphicData>
            </a:graphic>
          </wp:anchor>
        </w:drawing>
      </w:r>
    </w:p>
    <w:p w:rsidR="003D4FD1" w:rsidRDefault="003D4FD1" w:rsidP="00363944">
      <w:pPr>
        <w:spacing w:line="30" w:lineRule="atLeast"/>
      </w:pPr>
    </w:p>
    <w:tbl>
      <w:tblPr>
        <w:tblW w:w="1162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24"/>
      </w:tblGrid>
      <w:tr w:rsidR="007F6185" w:rsidRPr="00B475DD" w:rsidTr="00D415FC">
        <w:tc>
          <w:tcPr>
            <w:tcW w:w="11624" w:type="dxa"/>
            <w:shd w:val="clear" w:color="auto" w:fill="B8CCE4" w:themeFill="accent1" w:themeFillTint="66"/>
          </w:tcPr>
          <w:sdt>
            <w:sdtPr>
              <w:rPr>
                <w:sz w:val="22"/>
              </w:rPr>
              <w:alias w:val="Requirements"/>
              <w:tag w:val="Req"/>
              <w:id w:val="-671329167"/>
              <w:lock w:val="sdtContentLocked"/>
              <w:placeholder>
                <w:docPart w:val="DefaultPlaceholder_-1854013440"/>
              </w:placeholder>
            </w:sdtPr>
            <w:sdtEndPr/>
            <w:sdtContent>
              <w:p w:rsidR="007F6185" w:rsidRPr="00ED6977" w:rsidRDefault="007F6185" w:rsidP="00363944">
                <w:pPr>
                  <w:pStyle w:val="Label"/>
                  <w:spacing w:line="30" w:lineRule="atLeast"/>
                  <w:rPr>
                    <w:sz w:val="22"/>
                  </w:rPr>
                </w:pPr>
                <w:r w:rsidRPr="00ED6977">
                  <w:rPr>
                    <w:sz w:val="22"/>
                  </w:rPr>
                  <w:t>What am I require</w:t>
                </w:r>
                <w:r w:rsidR="00D415FC">
                  <w:rPr>
                    <w:sz w:val="22"/>
                  </w:rPr>
                  <w:t>d</w:t>
                </w:r>
                <w:r w:rsidRPr="00ED6977">
                  <w:rPr>
                    <w:sz w:val="22"/>
                  </w:rPr>
                  <w:t xml:space="preserve"> to do in this assignment?</w:t>
                </w:r>
              </w:p>
            </w:sdtContent>
          </w:sdt>
        </w:tc>
      </w:tr>
      <w:tr w:rsidR="007F6185" w:rsidRPr="00B475DD" w:rsidTr="00D415FC">
        <w:tc>
          <w:tcPr>
            <w:tcW w:w="11624" w:type="dxa"/>
            <w:shd w:val="clear" w:color="auto" w:fill="ECF1F8"/>
          </w:tcPr>
          <w:p w:rsidR="00B72BC1" w:rsidRPr="00B72BC1" w:rsidRDefault="00B72BC1" w:rsidP="00363944">
            <w:pPr>
              <w:spacing w:line="30" w:lineRule="atLeast"/>
              <w:rPr>
                <w:b/>
                <w:lang w:val="en-GB"/>
              </w:rPr>
            </w:pPr>
            <w:r w:rsidRPr="00B72BC1">
              <w:rPr>
                <w:b/>
                <w:lang w:val="en-GB"/>
              </w:rPr>
              <w:t>Task:</w:t>
            </w:r>
          </w:p>
          <w:p w:rsidR="002915BC" w:rsidRDefault="00B72BC1" w:rsidP="00363944">
            <w:pPr>
              <w:spacing w:line="30" w:lineRule="atLeast"/>
              <w:rPr>
                <w:lang w:val="en-GB"/>
              </w:rPr>
            </w:pPr>
            <w:r w:rsidRPr="00B72BC1">
              <w:rPr>
                <w:lang w:val="en-GB"/>
              </w:rPr>
              <w:t xml:space="preserve">You will produce an artefact in the form </w:t>
            </w:r>
            <w:r w:rsidR="00632FE6">
              <w:rPr>
                <w:lang w:val="en-GB"/>
              </w:rPr>
              <w:t xml:space="preserve">of </w:t>
            </w:r>
            <w:r w:rsidR="002915BC">
              <w:rPr>
                <w:lang w:val="en-GB"/>
              </w:rPr>
              <w:t>PowerPoint</w:t>
            </w:r>
            <w:r w:rsidR="009C0F7B">
              <w:rPr>
                <w:lang w:val="en-GB"/>
              </w:rPr>
              <w:t xml:space="preserve"> </w:t>
            </w:r>
            <w:r w:rsidR="00632FE6">
              <w:rPr>
                <w:lang w:val="en-GB"/>
              </w:rPr>
              <w:t>slides with supporting notes</w:t>
            </w:r>
            <w:r w:rsidR="00CA29EC">
              <w:rPr>
                <w:lang w:val="en-GB"/>
              </w:rPr>
              <w:t>.</w:t>
            </w:r>
            <w:r w:rsidR="009C0F7B">
              <w:rPr>
                <w:lang w:val="en-GB"/>
              </w:rPr>
              <w:t xml:space="preserve"> </w:t>
            </w:r>
            <w:r w:rsidR="00632FE6">
              <w:rPr>
                <w:lang w:val="en-GB"/>
              </w:rPr>
              <w:t xml:space="preserve"> </w:t>
            </w:r>
          </w:p>
          <w:p w:rsidR="001D1641" w:rsidRDefault="001D1641" w:rsidP="00363944">
            <w:pPr>
              <w:spacing w:line="30" w:lineRule="atLeast"/>
              <w:rPr>
                <w:lang w:val="en-GB"/>
              </w:rPr>
            </w:pPr>
            <w:r w:rsidRPr="001D1641">
              <w:rPr>
                <w:lang w:val="en-GB"/>
              </w:rPr>
              <w:t xml:space="preserve">Your task is to create a comprehensive set of PowerPoint slides that </w:t>
            </w:r>
            <w:r w:rsidR="00AB7540" w:rsidRPr="001D1641">
              <w:rPr>
                <w:lang w:val="en-GB"/>
              </w:rPr>
              <w:t>analyse</w:t>
            </w:r>
            <w:r w:rsidRPr="001D1641">
              <w:rPr>
                <w:lang w:val="en-GB"/>
              </w:rPr>
              <w:t xml:space="preserve"> and present data and supporting evidence to critically evaluate the industry trends affecting the company</w:t>
            </w:r>
            <w:r w:rsidR="00403414">
              <w:rPr>
                <w:lang w:val="en-GB"/>
              </w:rPr>
              <w:t xml:space="preserve"> you work for or you may have studied if you have a</w:t>
            </w:r>
            <w:r w:rsidRPr="001D1641">
              <w:rPr>
                <w:lang w:val="en-GB"/>
              </w:rPr>
              <w:t xml:space="preserve"> live project.</w:t>
            </w:r>
            <w:r w:rsidR="00403414">
              <w:rPr>
                <w:lang w:val="en-GB"/>
              </w:rPr>
              <w:t xml:space="preserve"> Your instructor will indicate this.</w:t>
            </w:r>
            <w:r w:rsidRPr="001D1641">
              <w:rPr>
                <w:lang w:val="en-GB"/>
              </w:rPr>
              <w:t xml:space="preserve"> </w:t>
            </w:r>
          </w:p>
          <w:p w:rsidR="001D1641" w:rsidRPr="00AB7540" w:rsidRDefault="001D1641" w:rsidP="00363944">
            <w:pPr>
              <w:spacing w:line="30" w:lineRule="atLeast"/>
              <w:rPr>
                <w:b/>
                <w:lang w:val="en-GB"/>
              </w:rPr>
            </w:pPr>
            <w:r w:rsidRPr="001D1641">
              <w:rPr>
                <w:lang w:val="en-GB"/>
              </w:rPr>
              <w:t xml:space="preserve">Based on your analysis of industry trends, </w:t>
            </w:r>
            <w:r>
              <w:rPr>
                <w:lang w:val="en-GB"/>
              </w:rPr>
              <w:t xml:space="preserve">you should </w:t>
            </w:r>
            <w:r w:rsidRPr="001D1641">
              <w:rPr>
                <w:lang w:val="en-GB"/>
              </w:rPr>
              <w:t>critically evaluate their potential impact on the company studied in your live project. Consider both positive and negative impacts, including opportunities and challenges. Assess how the company's current strategies, capabilities, and resources align with the identified trends.</w:t>
            </w:r>
            <w:r w:rsidR="00AB7540">
              <w:rPr>
                <w:lang w:val="en-GB"/>
              </w:rPr>
              <w:t xml:space="preserve"> </w:t>
            </w:r>
            <w:bookmarkStart w:id="0" w:name="_GoBack"/>
            <w:bookmarkEnd w:id="0"/>
          </w:p>
          <w:p w:rsidR="00EA43D8" w:rsidRPr="00EA43D8" w:rsidRDefault="00EA43D8" w:rsidP="00EA43D8">
            <w:pPr>
              <w:spacing w:line="30" w:lineRule="atLeast"/>
              <w:rPr>
                <w:lang w:val="en-GB"/>
              </w:rPr>
            </w:pPr>
          </w:p>
          <w:p w:rsidR="002728BF" w:rsidRPr="00B475DD" w:rsidRDefault="002D0573" w:rsidP="001D1641">
            <w:pPr>
              <w:spacing w:line="30" w:lineRule="atLeast"/>
            </w:pPr>
            <w:r>
              <w:rPr>
                <w:lang w:val="en-GB"/>
              </w:rPr>
              <w:t xml:space="preserve">The total word count should total </w:t>
            </w:r>
            <w:r w:rsidR="00632FE6">
              <w:rPr>
                <w:lang w:val="en-GB"/>
              </w:rPr>
              <w:t>2400</w:t>
            </w:r>
            <w:r>
              <w:rPr>
                <w:lang w:val="en-GB"/>
              </w:rPr>
              <w:t xml:space="preserve"> words so you need to be precise with the information shown in the slide</w:t>
            </w:r>
            <w:r w:rsidR="00632FE6">
              <w:rPr>
                <w:lang w:val="en-GB"/>
              </w:rPr>
              <w:t>s</w:t>
            </w:r>
            <w:r>
              <w:rPr>
                <w:lang w:val="en-GB"/>
              </w:rPr>
              <w:t xml:space="preserve"> </w:t>
            </w:r>
            <w:r w:rsidR="002728BF">
              <w:t>*See marking criteria for more specific detail</w:t>
            </w:r>
          </w:p>
        </w:tc>
      </w:tr>
      <w:tr w:rsidR="007F6185" w:rsidRPr="00B475DD" w:rsidTr="00D415FC">
        <w:tc>
          <w:tcPr>
            <w:tcW w:w="11624" w:type="dxa"/>
            <w:shd w:val="clear" w:color="auto" w:fill="C6D9F1" w:themeFill="text2" w:themeFillTint="33"/>
          </w:tcPr>
          <w:sdt>
            <w:sdtPr>
              <w:rPr>
                <w:sz w:val="22"/>
              </w:rPr>
              <w:alias w:val="Thresholds"/>
              <w:tag w:val="Thresholds"/>
              <w:id w:val="1922824475"/>
              <w:lock w:val="sdtContentLocked"/>
              <w:placeholder>
                <w:docPart w:val="DefaultPlaceholder_-1854013440"/>
              </w:placeholder>
            </w:sdtPr>
            <w:sdtEndPr/>
            <w:sdtContent>
              <w:p w:rsidR="007F6185" w:rsidRPr="00ED6977" w:rsidRDefault="007F6185" w:rsidP="00363944">
                <w:pPr>
                  <w:pStyle w:val="Label"/>
                  <w:spacing w:line="30" w:lineRule="atLeast"/>
                  <w:rPr>
                    <w:sz w:val="22"/>
                  </w:rPr>
                </w:pPr>
                <w:r w:rsidRPr="00ED6977">
                  <w:rPr>
                    <w:sz w:val="22"/>
                  </w:rPr>
                  <w:t>What do I need to do to pass? (Threshold Expectations from UIF)</w:t>
                </w:r>
              </w:p>
            </w:sdtContent>
          </w:sdt>
        </w:tc>
      </w:tr>
      <w:tr w:rsidR="007F6185" w:rsidRPr="00B475DD" w:rsidTr="00D415FC">
        <w:tc>
          <w:tcPr>
            <w:tcW w:w="11624" w:type="dxa"/>
            <w:shd w:val="clear" w:color="auto" w:fill="ECF1F8"/>
          </w:tcPr>
          <w:p w:rsidR="00ED6977" w:rsidRDefault="00291152" w:rsidP="00363944">
            <w:pPr>
              <w:pStyle w:val="Label"/>
              <w:spacing w:line="30" w:lineRule="atLeast"/>
            </w:pPr>
            <w:r w:rsidRPr="00291152">
              <w:t xml:space="preserve">Collect and critically </w:t>
            </w:r>
            <w:proofErr w:type="spellStart"/>
            <w:r w:rsidRPr="00291152">
              <w:t>analyse</w:t>
            </w:r>
            <w:proofErr w:type="spellEnd"/>
            <w:r w:rsidRPr="00291152">
              <w:t xml:space="preserve">, to an acceptable level, relevant data to identify and </w:t>
            </w:r>
            <w:proofErr w:type="spellStart"/>
            <w:r w:rsidRPr="00291152">
              <w:t>analyse</w:t>
            </w:r>
            <w:proofErr w:type="spellEnd"/>
            <w:r w:rsidRPr="00291152">
              <w:t xml:space="preserve"> the given strategic environment from the </w:t>
            </w:r>
            <w:r w:rsidR="00E70879" w:rsidRPr="00291152">
              <w:t>perspective of</w:t>
            </w:r>
            <w:r w:rsidR="00352B0F">
              <w:t xml:space="preserve"> a real firm s</w:t>
            </w:r>
            <w:r w:rsidRPr="00291152">
              <w:t xml:space="preserve">elect and apply relevant strategic frameworks or approaches to generate critical insights relevant to the </w:t>
            </w:r>
            <w:r>
              <w:t xml:space="preserve">organization. </w:t>
            </w:r>
          </w:p>
          <w:p w:rsidR="008A1C96" w:rsidRDefault="008A1C96" w:rsidP="00363944">
            <w:pPr>
              <w:pStyle w:val="Label"/>
              <w:spacing w:line="30" w:lineRule="atLeast"/>
            </w:pPr>
          </w:p>
          <w:p w:rsidR="007F6185" w:rsidRDefault="007F6185" w:rsidP="00363944">
            <w:pPr>
              <w:pStyle w:val="Label"/>
              <w:spacing w:line="30" w:lineRule="atLeast"/>
            </w:pPr>
          </w:p>
        </w:tc>
      </w:tr>
      <w:tr w:rsidR="007F6185" w:rsidRPr="00B475DD" w:rsidTr="00D415FC">
        <w:tc>
          <w:tcPr>
            <w:tcW w:w="11624" w:type="dxa"/>
            <w:shd w:val="clear" w:color="auto" w:fill="C6D9F1" w:themeFill="text2" w:themeFillTint="33"/>
          </w:tcPr>
          <w:sdt>
            <w:sdtPr>
              <w:rPr>
                <w:sz w:val="22"/>
              </w:rPr>
              <w:alias w:val="Quality"/>
              <w:tag w:val="Quality"/>
              <w:id w:val="-1360960518"/>
              <w:lock w:val="sdtContentLocked"/>
              <w:placeholder>
                <w:docPart w:val="DefaultPlaceholder_-1854013440"/>
              </w:placeholder>
            </w:sdtPr>
            <w:sdtEndPr/>
            <w:sdtContent>
              <w:p w:rsidR="007F6185" w:rsidRPr="00ED6977" w:rsidRDefault="007F6185" w:rsidP="00363944">
                <w:pPr>
                  <w:pStyle w:val="Label"/>
                  <w:spacing w:line="30" w:lineRule="atLeast"/>
                  <w:rPr>
                    <w:sz w:val="22"/>
                  </w:rPr>
                </w:pPr>
                <w:r w:rsidRPr="00ED6977">
                  <w:rPr>
                    <w:sz w:val="22"/>
                  </w:rPr>
                  <w:t>How do I produce high quality work that merits a good grade?</w:t>
                </w:r>
              </w:p>
            </w:sdtContent>
          </w:sdt>
        </w:tc>
      </w:tr>
      <w:tr w:rsidR="007F6185" w:rsidRPr="00B475DD" w:rsidTr="00D415FC">
        <w:tc>
          <w:tcPr>
            <w:tcW w:w="11624" w:type="dxa"/>
            <w:shd w:val="clear" w:color="auto" w:fill="ECF1F8"/>
          </w:tcPr>
          <w:p w:rsidR="00ED6977" w:rsidRDefault="00291152" w:rsidP="008B5C5C">
            <w:pPr>
              <w:pStyle w:val="Label"/>
              <w:spacing w:line="30" w:lineRule="atLeast"/>
            </w:pPr>
            <w:r>
              <w:t xml:space="preserve"> </w:t>
            </w:r>
            <w:r w:rsidR="00E612E5" w:rsidRPr="00E612E5">
              <w:t>Create visually appealing slides with clear and concise content. Use relevant charts, graphs, tables, and images to illustrate key points effectively. Ensure that the information is presented logically and coherently.</w:t>
            </w:r>
            <w:r w:rsidR="00E612E5">
              <w:t xml:space="preserve"> These should clearly show the potential impact of the trends on the company and must be strictly linked to the information about the company that you have been presented with in the unit</w:t>
            </w:r>
          </w:p>
        </w:tc>
      </w:tr>
      <w:tr w:rsidR="00ED6977" w:rsidRPr="00B475DD" w:rsidTr="00D415FC">
        <w:sdt>
          <w:sdtPr>
            <w:rPr>
              <w:sz w:val="22"/>
            </w:rPr>
            <w:alias w:val="ScheduledSession"/>
            <w:tag w:val="Scheduled"/>
            <w:id w:val="-757752998"/>
            <w:lock w:val="sdtContentLocked"/>
            <w:placeholder>
              <w:docPart w:val="DefaultPlaceholder_-1854013440"/>
            </w:placeholder>
          </w:sdtPr>
          <w:sdtEndPr/>
          <w:sdtContent>
            <w:tc>
              <w:tcPr>
                <w:tcW w:w="11624" w:type="dxa"/>
                <w:shd w:val="clear" w:color="auto" w:fill="C6D9F1" w:themeFill="text2" w:themeFillTint="33"/>
              </w:tcPr>
              <w:p w:rsidR="00ED6977" w:rsidRPr="00ED6977" w:rsidRDefault="00ED6977" w:rsidP="00363944">
                <w:pPr>
                  <w:pStyle w:val="Label"/>
                  <w:spacing w:line="30" w:lineRule="atLeast"/>
                  <w:rPr>
                    <w:sz w:val="22"/>
                  </w:rPr>
                </w:pPr>
                <w:r w:rsidRPr="00ED6977">
                  <w:rPr>
                    <w:sz w:val="22"/>
                  </w:rPr>
                  <w:t>How does</w:t>
                </w:r>
                <w:r w:rsidR="00867393">
                  <w:rPr>
                    <w:sz w:val="22"/>
                  </w:rPr>
                  <w:t xml:space="preserve"> this</w:t>
                </w:r>
                <w:r w:rsidRPr="00ED6977">
                  <w:rPr>
                    <w:sz w:val="22"/>
                  </w:rPr>
                  <w:t xml:space="preserve"> assignment relate to what we are doing in scheduled sessions?</w:t>
                </w:r>
              </w:p>
            </w:tc>
          </w:sdtContent>
        </w:sdt>
      </w:tr>
      <w:tr w:rsidR="00ED6977" w:rsidRPr="00B475DD" w:rsidTr="00D415FC">
        <w:tc>
          <w:tcPr>
            <w:tcW w:w="11624" w:type="dxa"/>
            <w:shd w:val="clear" w:color="auto" w:fill="ECF1F8"/>
          </w:tcPr>
          <w:p w:rsidR="00ED6977" w:rsidRPr="00ED6977" w:rsidRDefault="00291152" w:rsidP="00363944">
            <w:pPr>
              <w:pStyle w:val="Label"/>
              <w:spacing w:line="30" w:lineRule="atLeast"/>
              <w:rPr>
                <w:sz w:val="22"/>
              </w:rPr>
            </w:pPr>
            <w:r w:rsidRPr="00291152">
              <w:rPr>
                <w:sz w:val="22"/>
              </w:rPr>
              <w:t xml:space="preserve">The sessions are about thinking strategically and making strategic judgments about both the changing world around us and the </w:t>
            </w:r>
            <w:r w:rsidR="00ED71F4">
              <w:rPr>
                <w:sz w:val="22"/>
              </w:rPr>
              <w:t>strategies</w:t>
            </w:r>
            <w:r w:rsidRPr="00291152">
              <w:rPr>
                <w:sz w:val="22"/>
              </w:rPr>
              <w:t xml:space="preserve"> o</w:t>
            </w:r>
            <w:r w:rsidR="00ED71F4">
              <w:rPr>
                <w:sz w:val="22"/>
              </w:rPr>
              <w:t xml:space="preserve">f all sorts of </w:t>
            </w:r>
            <w:proofErr w:type="spellStart"/>
            <w:r w:rsidR="00ED71F4">
              <w:rPr>
                <w:sz w:val="22"/>
              </w:rPr>
              <w:t>organisations</w:t>
            </w:r>
            <w:proofErr w:type="spellEnd"/>
            <w:r w:rsidR="00ED71F4">
              <w:rPr>
                <w:sz w:val="22"/>
              </w:rPr>
              <w:t xml:space="preserve"> in a variety of uncertain contexts.</w:t>
            </w:r>
          </w:p>
        </w:tc>
      </w:tr>
    </w:tbl>
    <w:p w:rsidR="00352B0F" w:rsidRDefault="00352B0F" w:rsidP="00363944">
      <w:pPr>
        <w:spacing w:line="30" w:lineRule="atLeast"/>
      </w:pPr>
    </w:p>
    <w:p w:rsidR="00352B0F" w:rsidRDefault="00352B0F">
      <w:pPr>
        <w:spacing w:before="0" w:after="0"/>
      </w:pPr>
      <w:r>
        <w:br w:type="page"/>
      </w:r>
    </w:p>
    <w:p w:rsidR="00DF03B4" w:rsidRDefault="007E565F" w:rsidP="00363944">
      <w:pPr>
        <w:spacing w:line="30" w:lineRule="atLeast"/>
      </w:pPr>
      <w:r w:rsidRPr="006455E5">
        <w:rPr>
          <w:noProof/>
          <w:lang w:val="en-GB" w:eastAsia="en-GB"/>
        </w:rPr>
        <w:lastRenderedPageBreak/>
        <w:drawing>
          <wp:anchor distT="0" distB="0" distL="114300" distR="114300" simplePos="0" relativeHeight="251664384" behindDoc="0" locked="0" layoutInCell="1" allowOverlap="1">
            <wp:simplePos x="0" y="0"/>
            <wp:positionH relativeFrom="column">
              <wp:posOffset>607060</wp:posOffset>
            </wp:positionH>
            <wp:positionV relativeFrom="paragraph">
              <wp:posOffset>190500</wp:posOffset>
            </wp:positionV>
            <wp:extent cx="471170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1700" cy="330200"/>
                    </a:xfrm>
                    <a:prstGeom prst="rect">
                      <a:avLst/>
                    </a:prstGeom>
                  </pic:spPr>
                </pic:pic>
              </a:graphicData>
            </a:graphic>
          </wp:anchor>
        </w:drawing>
      </w:r>
      <w:r w:rsidRPr="006455E5">
        <w:rPr>
          <w:noProof/>
          <w:lang w:val="en-GB" w:eastAsia="en-GB"/>
        </w:rPr>
        <w:drawing>
          <wp:anchor distT="0" distB="0" distL="114300" distR="114300" simplePos="0" relativeHeight="251663360" behindDoc="0" locked="0" layoutInCell="1" allowOverlap="1">
            <wp:simplePos x="0" y="0"/>
            <wp:positionH relativeFrom="column">
              <wp:posOffset>-2540</wp:posOffset>
            </wp:positionH>
            <wp:positionV relativeFrom="paragraph">
              <wp:posOffset>63500</wp:posOffset>
            </wp:positionV>
            <wp:extent cx="635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5000" cy="457200"/>
                    </a:xfrm>
                    <a:prstGeom prst="rect">
                      <a:avLst/>
                    </a:prstGeom>
                  </pic:spPr>
                </pic:pic>
              </a:graphicData>
            </a:graphic>
          </wp:anchor>
        </w:drawing>
      </w:r>
    </w:p>
    <w:p w:rsidR="00DF03B4" w:rsidRDefault="00DF03B4" w:rsidP="00363944">
      <w:pPr>
        <w:spacing w:line="30" w:lineRule="atLeast"/>
      </w:pPr>
    </w:p>
    <w:p w:rsidR="00DF03B4" w:rsidRDefault="00DF03B4" w:rsidP="00363944">
      <w:pPr>
        <w:spacing w:line="30" w:lineRule="atLeast"/>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19"/>
      </w:tblGrid>
      <w:tr w:rsidR="00DF03B4" w:rsidRPr="00ED6977" w:rsidTr="00D415FC">
        <w:tc>
          <w:tcPr>
            <w:tcW w:w="11619" w:type="dxa"/>
            <w:shd w:val="clear" w:color="auto" w:fill="D6E3BC" w:themeFill="accent3" w:themeFillTint="66"/>
          </w:tcPr>
          <w:sdt>
            <w:sdtPr>
              <w:rPr>
                <w:sz w:val="22"/>
              </w:rPr>
              <w:alias w:val="Marking"/>
              <w:tag w:val="Marking"/>
              <w:id w:val="734288700"/>
              <w:lock w:val="sdtContentLocked"/>
              <w:placeholder>
                <w:docPart w:val="DefaultPlaceholder_-1854013440"/>
              </w:placeholder>
            </w:sdtPr>
            <w:sdtEndPr/>
            <w:sdtContent>
              <w:p w:rsidR="00DF03B4" w:rsidRPr="00ED6977" w:rsidRDefault="00DF03B4" w:rsidP="00363944">
                <w:pPr>
                  <w:pStyle w:val="Label"/>
                  <w:spacing w:line="30" w:lineRule="atLeast"/>
                  <w:rPr>
                    <w:sz w:val="22"/>
                  </w:rPr>
                </w:pPr>
                <w:r>
                  <w:rPr>
                    <w:sz w:val="22"/>
                  </w:rPr>
                  <w:t>How will my assignment be marked?</w:t>
                </w:r>
              </w:p>
            </w:sdtContent>
          </w:sdt>
        </w:tc>
      </w:tr>
      <w:tr w:rsidR="00DF03B4" w:rsidRPr="00B475DD" w:rsidTr="00D415FC">
        <w:tc>
          <w:tcPr>
            <w:tcW w:w="11619" w:type="dxa"/>
            <w:shd w:val="clear" w:color="auto" w:fill="EAF1DD" w:themeFill="accent3" w:themeFillTint="33"/>
          </w:tcPr>
          <w:sdt>
            <w:sdtPr>
              <w:alias w:val="Text"/>
              <w:tag w:val="text"/>
              <w:id w:val="1367326801"/>
              <w:lock w:val="sdtContentLocked"/>
              <w:placeholder>
                <w:docPart w:val="DefaultPlaceholder_-1854013440"/>
              </w:placeholder>
            </w:sdtPr>
            <w:sdtEndPr/>
            <w:sdtContent>
              <w:p w:rsidR="00DF03B4" w:rsidRDefault="00DF03B4" w:rsidP="00363944">
                <w:pPr>
                  <w:spacing w:line="30" w:lineRule="atLeast"/>
                </w:pPr>
                <w:r>
                  <w:t>Your assignment</w:t>
                </w:r>
                <w:r w:rsidR="00AC126A">
                  <w:t xml:space="preserve"> will</w:t>
                </w:r>
                <w:r>
                  <w:t xml:space="preserve"> be marked according to the threshold expectations and the criteria on the following page</w:t>
                </w:r>
                <w:r w:rsidR="00BC1E15">
                  <w:t>.</w:t>
                </w:r>
              </w:p>
              <w:p w:rsidR="00BC1E15" w:rsidRDefault="00BC1E15" w:rsidP="00363944">
                <w:pPr>
                  <w:spacing w:line="30" w:lineRule="atLeast"/>
                </w:pPr>
              </w:p>
              <w:p w:rsidR="00DF03B4" w:rsidRDefault="00BC1E15" w:rsidP="00363944">
                <w:pPr>
                  <w:spacing w:line="30" w:lineRule="atLeast"/>
                </w:pPr>
                <w:r>
                  <w:t xml:space="preserve">You can use them to evaluate your own work and </w:t>
                </w:r>
                <w:r w:rsidR="00AC126A">
                  <w:t>consider</w:t>
                </w:r>
                <w:r>
                  <w:t xml:space="preserve"> your grade before you submit.</w:t>
                </w:r>
              </w:p>
            </w:sdtContent>
          </w:sdt>
          <w:sdt>
            <w:sdtPr>
              <w:id w:val="-763067016"/>
              <w:lock w:val="sdtContentLocked"/>
              <w:group/>
            </w:sdtPr>
            <w:sdtEndPr/>
            <w:sdtContent>
              <w:p w:rsidR="00AB6777" w:rsidRDefault="00AB6777" w:rsidP="00363944">
                <w:pPr>
                  <w:spacing w:line="30" w:lineRule="atLeast"/>
                </w:pPr>
              </w:p>
              <w:p w:rsidR="00AB6777" w:rsidRDefault="00AB6777" w:rsidP="00363944">
                <w:pPr>
                  <w:spacing w:line="30" w:lineRule="atLeast"/>
                </w:pPr>
              </w:p>
              <w:p w:rsidR="00867393" w:rsidRDefault="00867393" w:rsidP="00363944">
                <w:pPr>
                  <w:spacing w:line="30" w:lineRule="atLeast"/>
                </w:pPr>
              </w:p>
              <w:p w:rsidR="00AB6777" w:rsidRPr="00B475DD" w:rsidRDefault="00867393" w:rsidP="00363944">
                <w:pPr>
                  <w:spacing w:line="30" w:lineRule="atLeast"/>
                </w:pPr>
                <w:r>
                  <w:br/>
                </w:r>
                <w:r>
                  <w:br/>
                </w:r>
              </w:p>
            </w:sdtContent>
          </w:sdt>
        </w:tc>
      </w:tr>
    </w:tbl>
    <w:tbl>
      <w:tblPr>
        <w:tblStyle w:val="TableGrid"/>
        <w:tblW w:w="117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43"/>
        <w:gridCol w:w="2013"/>
        <w:gridCol w:w="2386"/>
        <w:gridCol w:w="2946"/>
        <w:gridCol w:w="2944"/>
      </w:tblGrid>
      <w:tr w:rsidR="002F0634" w:rsidRPr="006578C5" w:rsidTr="00352B0F">
        <w:tc>
          <w:tcPr>
            <w:tcW w:w="1343" w:type="dxa"/>
            <w:shd w:val="clear" w:color="auto" w:fill="C2D69B" w:themeFill="accent3" w:themeFillTint="99"/>
          </w:tcPr>
          <w:p w:rsidR="00AC126A" w:rsidRPr="006578C5" w:rsidRDefault="00AC126A" w:rsidP="00363944">
            <w:pPr>
              <w:spacing w:line="30" w:lineRule="atLeast"/>
              <w:jc w:val="center"/>
              <w:rPr>
                <w:b/>
                <w:sz w:val="22"/>
              </w:rPr>
            </w:pPr>
            <w:bookmarkStart w:id="1" w:name="OLE_LINK1"/>
            <w:bookmarkStart w:id="2" w:name="OLE_LINK2"/>
          </w:p>
        </w:tc>
        <w:tc>
          <w:tcPr>
            <w:tcW w:w="2026" w:type="dxa"/>
            <w:shd w:val="clear" w:color="auto" w:fill="C2D69B" w:themeFill="accent3" w:themeFillTint="99"/>
          </w:tcPr>
          <w:sdt>
            <w:sdtPr>
              <w:rPr>
                <w:b/>
                <w:sz w:val="22"/>
              </w:rPr>
              <w:id w:val="-1634467067"/>
              <w:lock w:val="contentLocked"/>
              <w:placeholder>
                <w:docPart w:val="DefaultPlaceholder_-1854013440"/>
              </w:placeholder>
              <w:group/>
            </w:sdtPr>
            <w:sdtEndPr/>
            <w:sdtContent>
              <w:p w:rsidR="00AC126A" w:rsidRPr="006578C5" w:rsidRDefault="00983E8B" w:rsidP="00983E8B">
                <w:pPr>
                  <w:spacing w:line="30" w:lineRule="atLeast"/>
                  <w:jc w:val="center"/>
                  <w:rPr>
                    <w:b/>
                    <w:sz w:val="22"/>
                  </w:rPr>
                </w:pPr>
                <w:r>
                  <w:rPr>
                    <w:b/>
                    <w:sz w:val="22"/>
                  </w:rPr>
                  <w:t>Pass</w:t>
                </w:r>
                <w:r w:rsidR="00AC126A">
                  <w:rPr>
                    <w:b/>
                    <w:sz w:val="22"/>
                  </w:rPr>
                  <w:t xml:space="preserve"> – 40-49%</w:t>
                </w:r>
              </w:p>
            </w:sdtContent>
          </w:sdt>
        </w:tc>
        <w:tc>
          <w:tcPr>
            <w:tcW w:w="2409" w:type="dxa"/>
            <w:shd w:val="clear" w:color="auto" w:fill="C2D69B" w:themeFill="accent3" w:themeFillTint="99"/>
          </w:tcPr>
          <w:sdt>
            <w:sdtPr>
              <w:rPr>
                <w:b/>
                <w:sz w:val="22"/>
              </w:rPr>
              <w:id w:val="688341371"/>
              <w:lock w:val="sdtContentLocked"/>
              <w:placeholder>
                <w:docPart w:val="DefaultPlaceholder_-1854013440"/>
              </w:placeholder>
              <w:group/>
            </w:sdtPr>
            <w:sdtEndPr/>
            <w:sdtContent>
              <w:p w:rsidR="00AC126A" w:rsidRPr="006578C5" w:rsidRDefault="00983E8B" w:rsidP="00983E8B">
                <w:pPr>
                  <w:spacing w:line="30" w:lineRule="atLeast"/>
                  <w:jc w:val="center"/>
                  <w:rPr>
                    <w:b/>
                    <w:sz w:val="22"/>
                  </w:rPr>
                </w:pPr>
                <w:r>
                  <w:rPr>
                    <w:b/>
                    <w:sz w:val="22"/>
                  </w:rPr>
                  <w:t>Pass</w:t>
                </w:r>
                <w:r w:rsidR="00AC126A" w:rsidRPr="006578C5">
                  <w:rPr>
                    <w:b/>
                    <w:sz w:val="22"/>
                  </w:rPr>
                  <w:t xml:space="preserve"> – 50-59%</w:t>
                </w:r>
              </w:p>
            </w:sdtContent>
          </w:sdt>
        </w:tc>
        <w:tc>
          <w:tcPr>
            <w:tcW w:w="2977" w:type="dxa"/>
            <w:shd w:val="clear" w:color="auto" w:fill="C2D69B" w:themeFill="accent3" w:themeFillTint="99"/>
          </w:tcPr>
          <w:sdt>
            <w:sdtPr>
              <w:rPr>
                <w:b/>
                <w:sz w:val="22"/>
              </w:rPr>
              <w:id w:val="1619249397"/>
              <w:lock w:val="sdtContentLocked"/>
              <w:placeholder>
                <w:docPart w:val="DefaultPlaceholder_-1854013440"/>
              </w:placeholder>
              <w:group/>
            </w:sdtPr>
            <w:sdtEndPr/>
            <w:sdtContent>
              <w:p w:rsidR="00AC126A" w:rsidRPr="006578C5" w:rsidRDefault="00983E8B" w:rsidP="00983E8B">
                <w:pPr>
                  <w:spacing w:line="30" w:lineRule="atLeast"/>
                  <w:jc w:val="center"/>
                  <w:rPr>
                    <w:b/>
                    <w:sz w:val="22"/>
                  </w:rPr>
                </w:pPr>
                <w:r>
                  <w:rPr>
                    <w:b/>
                    <w:sz w:val="22"/>
                  </w:rPr>
                  <w:t>Commendation</w:t>
                </w:r>
                <w:r w:rsidR="00AC126A" w:rsidRPr="006578C5">
                  <w:rPr>
                    <w:b/>
                    <w:sz w:val="22"/>
                  </w:rPr>
                  <w:t xml:space="preserve"> – 60-69%</w:t>
                </w:r>
              </w:p>
            </w:sdtContent>
          </w:sdt>
        </w:tc>
        <w:tc>
          <w:tcPr>
            <w:tcW w:w="2977" w:type="dxa"/>
            <w:shd w:val="clear" w:color="auto" w:fill="C2D69B" w:themeFill="accent3" w:themeFillTint="99"/>
          </w:tcPr>
          <w:sdt>
            <w:sdtPr>
              <w:rPr>
                <w:b/>
                <w:sz w:val="22"/>
              </w:rPr>
              <w:alias w:val="1st"/>
              <w:tag w:val="1st"/>
              <w:id w:val="937254634"/>
              <w:lock w:val="sdtContentLocked"/>
            </w:sdtPr>
            <w:sdtEndPr/>
            <w:sdtContent>
              <w:p w:rsidR="00AC126A" w:rsidRPr="006578C5" w:rsidRDefault="00983E8B" w:rsidP="00983E8B">
                <w:pPr>
                  <w:spacing w:line="30" w:lineRule="atLeast"/>
                  <w:jc w:val="center"/>
                  <w:rPr>
                    <w:b/>
                    <w:sz w:val="22"/>
                  </w:rPr>
                </w:pPr>
                <w:r>
                  <w:rPr>
                    <w:b/>
                    <w:sz w:val="22"/>
                  </w:rPr>
                  <w:t>Distinction</w:t>
                </w:r>
                <w:r w:rsidR="00AC126A" w:rsidRPr="006578C5">
                  <w:rPr>
                    <w:b/>
                    <w:sz w:val="22"/>
                  </w:rPr>
                  <w:t>– 70%+</w:t>
                </w:r>
              </w:p>
            </w:sdtContent>
          </w:sdt>
        </w:tc>
      </w:tr>
      <w:tr w:rsidR="002F0634" w:rsidRPr="006578C5" w:rsidTr="00352B0F">
        <w:trPr>
          <w:trHeight w:val="1692"/>
        </w:trPr>
        <w:tc>
          <w:tcPr>
            <w:tcW w:w="1343" w:type="dxa"/>
            <w:shd w:val="clear" w:color="auto" w:fill="EAF1DD" w:themeFill="accent3" w:themeFillTint="33"/>
            <w:vAlign w:val="center"/>
          </w:tcPr>
          <w:p w:rsidR="00291152" w:rsidRPr="006578C5" w:rsidRDefault="00DE6CC0" w:rsidP="00352B0F">
            <w:pPr>
              <w:spacing w:line="30" w:lineRule="atLeast"/>
              <w:rPr>
                <w:b/>
              </w:rPr>
            </w:pPr>
            <w:r>
              <w:rPr>
                <w:b/>
              </w:rPr>
              <w:t xml:space="preserve">1. Organization and presentation of the </w:t>
            </w:r>
            <w:r w:rsidR="008B5C5C">
              <w:rPr>
                <w:b/>
              </w:rPr>
              <w:t>submission</w:t>
            </w:r>
            <w:r>
              <w:rPr>
                <w:b/>
              </w:rPr>
              <w:t xml:space="preserve"> </w:t>
            </w:r>
            <w:r w:rsidR="00DE4CA7">
              <w:rPr>
                <w:b/>
              </w:rPr>
              <w:t>(10%)</w:t>
            </w:r>
          </w:p>
        </w:tc>
        <w:tc>
          <w:tcPr>
            <w:tcW w:w="2026" w:type="dxa"/>
            <w:shd w:val="clear" w:color="auto" w:fill="EAF1DD" w:themeFill="accent3" w:themeFillTint="33"/>
          </w:tcPr>
          <w:p w:rsidR="00291152" w:rsidRPr="006578C5" w:rsidRDefault="00E612E5" w:rsidP="00146B8A">
            <w:pPr>
              <w:spacing w:line="30" w:lineRule="atLeast"/>
            </w:pPr>
            <w:r w:rsidRPr="00E612E5">
              <w:t xml:space="preserve">The presentation shows some attempt at organization, but the overall structure and flow of ideas may be unclear or inconsistent. The slides lack cohesiveness, and the formatting and design could be improved. </w:t>
            </w:r>
            <w:r w:rsidR="00146B8A">
              <w:t>This provides limited</w:t>
            </w:r>
            <w:r w:rsidRPr="00E612E5">
              <w:t xml:space="preserve"> explanations and fail to enhance the understanding of the </w:t>
            </w:r>
            <w:r w:rsidR="00146B8A">
              <w:t>issues</w:t>
            </w:r>
            <w:r w:rsidRPr="00E612E5">
              <w:t>.</w:t>
            </w:r>
          </w:p>
        </w:tc>
        <w:tc>
          <w:tcPr>
            <w:tcW w:w="2409" w:type="dxa"/>
            <w:shd w:val="clear" w:color="auto" w:fill="EAF1DD" w:themeFill="accent3" w:themeFillTint="33"/>
          </w:tcPr>
          <w:p w:rsidR="00BB79DD" w:rsidRPr="006578C5" w:rsidRDefault="00146B8A" w:rsidP="00146B8A">
            <w:pPr>
              <w:spacing w:line="30" w:lineRule="atLeast"/>
            </w:pPr>
            <w:r>
              <w:t>This demonstrates</w:t>
            </w:r>
            <w:r w:rsidRPr="00146B8A">
              <w:t xml:space="preserve"> a basic level of organization, with a somewhat coherent structure and flow of ideas. The slides are adequately structured, visually presentable, and support the content. The speaker's notes provide basic explanations, contributing to the understanding of the </w:t>
            </w:r>
            <w:r>
              <w:t>issues</w:t>
            </w:r>
            <w:r w:rsidRPr="00146B8A">
              <w:t>.</w:t>
            </w:r>
          </w:p>
        </w:tc>
        <w:tc>
          <w:tcPr>
            <w:tcW w:w="2977" w:type="dxa"/>
            <w:shd w:val="clear" w:color="auto" w:fill="EAF1DD" w:themeFill="accent3" w:themeFillTint="33"/>
          </w:tcPr>
          <w:p w:rsidR="00291152" w:rsidRPr="006578C5" w:rsidRDefault="00146B8A" w:rsidP="00146B8A">
            <w:pPr>
              <w:spacing w:line="30" w:lineRule="atLeast"/>
            </w:pPr>
            <w:r>
              <w:t xml:space="preserve">This </w:t>
            </w:r>
            <w:r w:rsidRPr="00146B8A">
              <w:t xml:space="preserve">exhibits a clear and logical structure, with well-defined sections and a coherent flow of ideas. The slides are visually appealing, well-structured, and effectively support the content. </w:t>
            </w:r>
            <w:r>
              <w:t xml:space="preserve">This </w:t>
            </w:r>
            <w:r w:rsidRPr="00146B8A">
              <w:t>provide</w:t>
            </w:r>
            <w:r>
              <w:t>s</w:t>
            </w:r>
            <w:r w:rsidRPr="00146B8A">
              <w:t xml:space="preserve"> sufficient explanations and additional insights, enhancing the understanding and engagement of the audience.</w:t>
            </w:r>
          </w:p>
        </w:tc>
        <w:tc>
          <w:tcPr>
            <w:tcW w:w="2977" w:type="dxa"/>
            <w:shd w:val="clear" w:color="auto" w:fill="EAF1DD" w:themeFill="accent3" w:themeFillTint="33"/>
          </w:tcPr>
          <w:p w:rsidR="00291152" w:rsidRPr="006578C5" w:rsidRDefault="00146B8A" w:rsidP="00146B8A">
            <w:pPr>
              <w:spacing w:line="30" w:lineRule="atLeast"/>
            </w:pPr>
            <w:r>
              <w:t>This</w:t>
            </w:r>
            <w:r w:rsidRPr="00146B8A">
              <w:t xml:space="preserve"> is exceptionally well-organized, with a seamless and logical flow of ideas. The slides are visually appealing, well-structured, and greatly enhance the overall content. </w:t>
            </w:r>
            <w:r>
              <w:t>The coverage is</w:t>
            </w:r>
            <w:r w:rsidRPr="00146B8A">
              <w:t xml:space="preserve"> comprehensive, providing detailed explanations and insights that significantly enhance the understanding and engagement of the audience.</w:t>
            </w:r>
          </w:p>
        </w:tc>
      </w:tr>
      <w:tr w:rsidR="002F0634" w:rsidRPr="006578C5" w:rsidTr="00352B0F">
        <w:tc>
          <w:tcPr>
            <w:tcW w:w="1343" w:type="dxa"/>
            <w:shd w:val="clear" w:color="auto" w:fill="EAF1DD" w:themeFill="accent3" w:themeFillTint="33"/>
            <w:vAlign w:val="center"/>
          </w:tcPr>
          <w:p w:rsidR="005E1819" w:rsidRPr="006578C5" w:rsidRDefault="00291152" w:rsidP="00475A3E">
            <w:pPr>
              <w:spacing w:line="30" w:lineRule="atLeast"/>
              <w:rPr>
                <w:b/>
              </w:rPr>
            </w:pPr>
            <w:r w:rsidRPr="006578C5">
              <w:rPr>
                <w:b/>
              </w:rPr>
              <w:t>2</w:t>
            </w:r>
            <w:r w:rsidR="00DE6CC0">
              <w:rPr>
                <w:b/>
              </w:rPr>
              <w:t xml:space="preserve"> Use of appropriate methods from the strategy toolbox to generate a meaningful analysis</w:t>
            </w:r>
            <w:r w:rsidR="00DE4CA7">
              <w:rPr>
                <w:b/>
              </w:rPr>
              <w:t xml:space="preserve"> </w:t>
            </w:r>
            <w:r w:rsidR="00B63868">
              <w:rPr>
                <w:b/>
              </w:rPr>
              <w:t xml:space="preserve">(you are demonstrating your ability to select and use tools that will enable a strong critical analysis) </w:t>
            </w:r>
            <w:r w:rsidR="00DE4CA7">
              <w:rPr>
                <w:b/>
              </w:rPr>
              <w:t>(30%)</w:t>
            </w:r>
          </w:p>
        </w:tc>
        <w:tc>
          <w:tcPr>
            <w:tcW w:w="2026" w:type="dxa"/>
            <w:shd w:val="clear" w:color="auto" w:fill="EAF1DD" w:themeFill="accent3" w:themeFillTint="33"/>
          </w:tcPr>
          <w:p w:rsidR="00291152" w:rsidRPr="006578C5" w:rsidRDefault="000517AB" w:rsidP="004F690E">
            <w:pPr>
              <w:spacing w:line="30" w:lineRule="atLeast"/>
            </w:pPr>
            <w:r w:rsidRPr="000517AB">
              <w:t>The presentation attempts to use some methods from the strategy toolbox to analyze the industry trends, but the application is limited in scope or lacks depth. The analysis may lack coherence and fail to generate a meaningful or comprehensive analysis.</w:t>
            </w:r>
          </w:p>
        </w:tc>
        <w:tc>
          <w:tcPr>
            <w:tcW w:w="2409" w:type="dxa"/>
            <w:shd w:val="clear" w:color="auto" w:fill="EAF1DD" w:themeFill="accent3" w:themeFillTint="33"/>
          </w:tcPr>
          <w:p w:rsidR="00291152" w:rsidRPr="006578C5" w:rsidRDefault="000517AB" w:rsidP="002C5661">
            <w:pPr>
              <w:spacing w:line="30" w:lineRule="atLeast"/>
            </w:pPr>
            <w:r w:rsidRPr="000517AB">
              <w:t>The presentation demonstrates the use of relevant methods from the strategy toolbox to analyze the industry trends. The chosen methods are generally appropriate and applied adequately, resulting in a reasonable analysis that identifies some key patterns and insights.</w:t>
            </w:r>
          </w:p>
        </w:tc>
        <w:tc>
          <w:tcPr>
            <w:tcW w:w="2977" w:type="dxa"/>
            <w:shd w:val="clear" w:color="auto" w:fill="EAF1DD" w:themeFill="accent3" w:themeFillTint="33"/>
          </w:tcPr>
          <w:p w:rsidR="00291152" w:rsidRPr="006578C5" w:rsidRDefault="000517AB" w:rsidP="00EE4A97">
            <w:pPr>
              <w:spacing w:line="30" w:lineRule="atLeast"/>
            </w:pPr>
            <w:r w:rsidRPr="000517AB">
              <w:t>The presentation effectively employs a range of relevant methods from the strategy toolbox to analyze the industry trends. The chosen methods are appropriate and applied skillfully, resulting in a meaningful analysis that identifies key patterns and insights.</w:t>
            </w:r>
          </w:p>
        </w:tc>
        <w:tc>
          <w:tcPr>
            <w:tcW w:w="2977" w:type="dxa"/>
            <w:shd w:val="clear" w:color="auto" w:fill="EAF1DD" w:themeFill="accent3" w:themeFillTint="33"/>
          </w:tcPr>
          <w:p w:rsidR="00291152" w:rsidRPr="006578C5" w:rsidRDefault="000517AB" w:rsidP="00EE4A97">
            <w:pPr>
              <w:spacing w:line="30" w:lineRule="atLeast"/>
            </w:pPr>
            <w:r w:rsidRPr="000517AB">
              <w:t>The presentation showcases a sophisticated and comprehensive use of a wide range of methods from the strategy toolbox to analyze the industry trends. The selection and application of these methods are highly relevant and skillful, resulting in an in-depth analysis that uncovers valuable and actionable insights.</w:t>
            </w:r>
          </w:p>
        </w:tc>
      </w:tr>
      <w:tr w:rsidR="002F0634" w:rsidRPr="006578C5" w:rsidTr="00352B0F">
        <w:tc>
          <w:tcPr>
            <w:tcW w:w="1343" w:type="dxa"/>
            <w:shd w:val="clear" w:color="auto" w:fill="EAF1DD" w:themeFill="accent3" w:themeFillTint="33"/>
            <w:vAlign w:val="center"/>
          </w:tcPr>
          <w:p w:rsidR="008827A0" w:rsidRDefault="008827A0" w:rsidP="00B95C1D">
            <w:pPr>
              <w:spacing w:line="30" w:lineRule="atLeast"/>
              <w:rPr>
                <w:b/>
              </w:rPr>
            </w:pPr>
          </w:p>
          <w:p w:rsidR="00E1582C" w:rsidRPr="006578C5" w:rsidRDefault="00291152" w:rsidP="000517AB">
            <w:pPr>
              <w:spacing w:line="30" w:lineRule="atLeast"/>
              <w:rPr>
                <w:b/>
              </w:rPr>
            </w:pPr>
            <w:r w:rsidRPr="006578C5">
              <w:rPr>
                <w:b/>
              </w:rPr>
              <w:lastRenderedPageBreak/>
              <w:t>3</w:t>
            </w:r>
            <w:r w:rsidR="000517AB">
              <w:rPr>
                <w:b/>
              </w:rPr>
              <w:t xml:space="preserve"> </w:t>
            </w:r>
            <w:r w:rsidR="000517AB" w:rsidRPr="000517AB">
              <w:rPr>
                <w:b/>
              </w:rPr>
              <w:t>Critical Evaluation of the Data and Linkage to the Live Project</w:t>
            </w:r>
            <w:r w:rsidR="00E1582C">
              <w:rPr>
                <w:b/>
              </w:rPr>
              <w:t xml:space="preserve"> </w:t>
            </w:r>
            <w:r w:rsidR="00DE4CA7">
              <w:rPr>
                <w:b/>
              </w:rPr>
              <w:t>(40%)</w:t>
            </w:r>
          </w:p>
        </w:tc>
        <w:tc>
          <w:tcPr>
            <w:tcW w:w="2026" w:type="dxa"/>
            <w:shd w:val="clear" w:color="auto" w:fill="EAF1DD" w:themeFill="accent3" w:themeFillTint="33"/>
          </w:tcPr>
          <w:p w:rsidR="00291152" w:rsidRPr="006578C5" w:rsidRDefault="000517AB" w:rsidP="002915BC">
            <w:pPr>
              <w:spacing w:line="30" w:lineRule="atLeast"/>
            </w:pPr>
            <w:r w:rsidRPr="000517AB">
              <w:lastRenderedPageBreak/>
              <w:t xml:space="preserve">The presentation includes some critical </w:t>
            </w:r>
            <w:r w:rsidRPr="000517AB">
              <w:lastRenderedPageBreak/>
              <w:t>evaluation of the data, but the analysis may lack depth or fail to establish a strong linkage to the live project. The evaluation may be limited to superficial observations and may not fully demonstrate an understanding of the company's specific context.</w:t>
            </w:r>
          </w:p>
        </w:tc>
        <w:tc>
          <w:tcPr>
            <w:tcW w:w="2409" w:type="dxa"/>
            <w:shd w:val="clear" w:color="auto" w:fill="EAF1DD" w:themeFill="accent3" w:themeFillTint="33"/>
          </w:tcPr>
          <w:p w:rsidR="00291152" w:rsidRPr="006578C5" w:rsidRDefault="000517AB" w:rsidP="000A3451">
            <w:pPr>
              <w:spacing w:line="30" w:lineRule="atLeast"/>
            </w:pPr>
            <w:r w:rsidRPr="000517AB">
              <w:lastRenderedPageBreak/>
              <w:t xml:space="preserve">The presentation provides a reasonable level of </w:t>
            </w:r>
            <w:r w:rsidRPr="000517AB">
              <w:lastRenderedPageBreak/>
              <w:t>critical evaluation of the data, identifying relevant strengths, weaknesses, opportunities, and threats. The linkage to the live project is established to some extent, demonstrating an understanding of the company's specific context and its potential implications.</w:t>
            </w:r>
          </w:p>
        </w:tc>
        <w:tc>
          <w:tcPr>
            <w:tcW w:w="2977" w:type="dxa"/>
            <w:shd w:val="clear" w:color="auto" w:fill="EAF1DD" w:themeFill="accent3" w:themeFillTint="33"/>
          </w:tcPr>
          <w:p w:rsidR="00291152" w:rsidRPr="006578C5" w:rsidRDefault="000517AB" w:rsidP="008A6A6D">
            <w:pPr>
              <w:spacing w:line="30" w:lineRule="atLeast"/>
            </w:pPr>
            <w:r w:rsidRPr="000517AB">
              <w:lastRenderedPageBreak/>
              <w:t xml:space="preserve">The presentation showcases a satisfactory level of critical </w:t>
            </w:r>
            <w:r w:rsidRPr="000517AB">
              <w:lastRenderedPageBreak/>
              <w:t>evaluation of the data, highlighting meaningful insights and implications for the company studied in the live project. The analysis demonstrates a good understanding of the company's specific context and effectively links the identified industry trends to its performance, operations, and strategic decision-making.</w:t>
            </w:r>
          </w:p>
        </w:tc>
        <w:tc>
          <w:tcPr>
            <w:tcW w:w="2977" w:type="dxa"/>
            <w:shd w:val="clear" w:color="auto" w:fill="EAF1DD" w:themeFill="accent3" w:themeFillTint="33"/>
          </w:tcPr>
          <w:p w:rsidR="005D6064" w:rsidRPr="006578C5" w:rsidRDefault="000517AB" w:rsidP="002F0634">
            <w:pPr>
              <w:spacing w:line="30" w:lineRule="atLeast"/>
            </w:pPr>
            <w:r w:rsidRPr="000517AB">
              <w:lastRenderedPageBreak/>
              <w:t xml:space="preserve">The presentation demonstrates an exceptional level of critical </w:t>
            </w:r>
            <w:r w:rsidRPr="000517AB">
              <w:lastRenderedPageBreak/>
              <w:t>evaluation of the data, showcasing deep insights and implications for the company studied in the live project. The analysis reflects a profound understanding of the company's specific context and effectively links the identified industry trends to its performance, operations, and strategic decision-making.</w:t>
            </w:r>
          </w:p>
        </w:tc>
      </w:tr>
      <w:tr w:rsidR="002F0634" w:rsidRPr="006578C5" w:rsidTr="00352B0F">
        <w:tc>
          <w:tcPr>
            <w:tcW w:w="1343" w:type="dxa"/>
            <w:shd w:val="clear" w:color="auto" w:fill="EAF1DD" w:themeFill="accent3" w:themeFillTint="33"/>
            <w:vAlign w:val="center"/>
          </w:tcPr>
          <w:p w:rsidR="00E1582C" w:rsidRPr="006578C5" w:rsidRDefault="00E1582C" w:rsidP="000517AB">
            <w:pPr>
              <w:spacing w:line="30" w:lineRule="atLeast"/>
              <w:rPr>
                <w:b/>
              </w:rPr>
            </w:pPr>
            <w:r>
              <w:rPr>
                <w:b/>
              </w:rPr>
              <w:lastRenderedPageBreak/>
              <w:t xml:space="preserve">4. </w:t>
            </w:r>
            <w:r w:rsidR="000517AB">
              <w:rPr>
                <w:b/>
              </w:rPr>
              <w:t xml:space="preserve">Use of </w:t>
            </w:r>
            <w:r w:rsidR="000F4794">
              <w:rPr>
                <w:b/>
              </w:rPr>
              <w:t>Supporting evidence.</w:t>
            </w:r>
            <w:r w:rsidR="000517AB">
              <w:rPr>
                <w:b/>
              </w:rPr>
              <w:t xml:space="preserve"> (20</w:t>
            </w:r>
            <w:r w:rsidR="00DE4CA7">
              <w:rPr>
                <w:b/>
              </w:rPr>
              <w:t>%)</w:t>
            </w:r>
          </w:p>
        </w:tc>
        <w:tc>
          <w:tcPr>
            <w:tcW w:w="2026" w:type="dxa"/>
            <w:shd w:val="clear" w:color="auto" w:fill="EAF1DD" w:themeFill="accent3" w:themeFillTint="33"/>
          </w:tcPr>
          <w:p w:rsidR="00E1582C" w:rsidRDefault="000517AB" w:rsidP="00E1582C">
            <w:pPr>
              <w:spacing w:line="30" w:lineRule="atLeast"/>
            </w:pPr>
            <w:r w:rsidRPr="000517AB">
              <w:t>The presentation includes some supporting evidence, but it may be insufficient or not fully relevant to the evaluation of industry trends and their impact on the company. The references may not be properly cited, and the evidence provided may not effectively strengthen the arguments.</w:t>
            </w:r>
          </w:p>
        </w:tc>
        <w:tc>
          <w:tcPr>
            <w:tcW w:w="2409" w:type="dxa"/>
            <w:shd w:val="clear" w:color="auto" w:fill="EAF1DD" w:themeFill="accent3" w:themeFillTint="33"/>
          </w:tcPr>
          <w:p w:rsidR="00E1582C" w:rsidRDefault="000517AB" w:rsidP="00291152">
            <w:pPr>
              <w:spacing w:line="30" w:lineRule="atLeast"/>
            </w:pPr>
            <w:r w:rsidRPr="000517AB">
              <w:t>The presentation incorporates a reasonable amount of supporting evidence, including credible sources such as industry reports, academic articles, market research, and financial data. The references are generally cited appropriately, and the evidence provided adequately supports the arguments.</w:t>
            </w:r>
          </w:p>
        </w:tc>
        <w:tc>
          <w:tcPr>
            <w:tcW w:w="2977" w:type="dxa"/>
            <w:shd w:val="clear" w:color="auto" w:fill="EAF1DD" w:themeFill="accent3" w:themeFillTint="33"/>
          </w:tcPr>
          <w:p w:rsidR="003D6779" w:rsidRDefault="000517AB" w:rsidP="00B95C1D">
            <w:pPr>
              <w:spacing w:line="30" w:lineRule="atLeast"/>
            </w:pPr>
            <w:r w:rsidRPr="000517AB">
              <w:t>The presentation demonstrates a good use of supporting evidence, incorporating a wide range of relevant and credible sources to substantiate the analysis. The references are accurately cited throughout the presentation, and the evidence provided enhances the credibility and persuasiveness of the arguments.</w:t>
            </w:r>
          </w:p>
        </w:tc>
        <w:tc>
          <w:tcPr>
            <w:tcW w:w="2977" w:type="dxa"/>
            <w:shd w:val="clear" w:color="auto" w:fill="EAF1DD" w:themeFill="accent3" w:themeFillTint="33"/>
          </w:tcPr>
          <w:p w:rsidR="005539D8" w:rsidRDefault="000517AB" w:rsidP="004D05C9">
            <w:pPr>
              <w:spacing w:line="30" w:lineRule="atLeast"/>
            </w:pPr>
            <w:r w:rsidRPr="000517AB">
              <w:t>The presentation showcases an exceptional use of supporting evidence, incorporating an extensive array of relevant and credible sources to substantiate the analysis. The references are accurately cited throughout the presentation, and the evidence provided significantly enhances the credibility and persuasiveness of the arguments.</w:t>
            </w:r>
          </w:p>
        </w:tc>
      </w:tr>
      <w:bookmarkEnd w:id="1"/>
      <w:bookmarkEnd w:id="2"/>
    </w:tbl>
    <w:p w:rsidR="00BC1E15" w:rsidRDefault="00BC1E15" w:rsidP="0049744B">
      <w:pPr>
        <w:spacing w:line="30" w:lineRule="atLeast"/>
      </w:pPr>
    </w:p>
    <w:sectPr w:rsidR="00BC1E15" w:rsidSect="004E69C0">
      <w:footerReference w:type="default" r:id="rId19"/>
      <w:pgSz w:w="12240" w:h="15840" w:code="1"/>
      <w:pgMar w:top="1440" w:right="1183" w:bottom="1276" w:left="2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87C" w:rsidRDefault="0090487C" w:rsidP="00037D55">
      <w:pPr>
        <w:spacing w:before="0" w:after="0"/>
      </w:pPr>
      <w:r>
        <w:separator/>
      </w:r>
    </w:p>
  </w:endnote>
  <w:endnote w:type="continuationSeparator" w:id="0">
    <w:p w:rsidR="0090487C" w:rsidRDefault="0090487C" w:rsidP="00037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55" w:rsidRDefault="002453C9">
    <w:pPr>
      <w:pStyle w:val="Footer"/>
      <w:jc w:val="right"/>
    </w:pPr>
    <w:r>
      <w:fldChar w:fldCharType="begin"/>
    </w:r>
    <w:r w:rsidR="00037D55">
      <w:instrText xml:space="preserve"> PAGE   \* MERGEFORMAT </w:instrText>
    </w:r>
    <w:r>
      <w:fldChar w:fldCharType="separate"/>
    </w:r>
    <w:r w:rsidR="0040341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87C" w:rsidRDefault="0090487C" w:rsidP="00037D55">
      <w:pPr>
        <w:spacing w:before="0" w:after="0"/>
      </w:pPr>
      <w:r>
        <w:separator/>
      </w:r>
    </w:p>
  </w:footnote>
  <w:footnote w:type="continuationSeparator" w:id="0">
    <w:p w:rsidR="0090487C" w:rsidRDefault="0090487C" w:rsidP="00037D5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1923E9"/>
    <w:multiLevelType w:val="hybridMultilevel"/>
    <w:tmpl w:val="F75AF622"/>
    <w:lvl w:ilvl="0" w:tplc="1578DB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F3E53D4"/>
    <w:multiLevelType w:val="hybridMultilevel"/>
    <w:tmpl w:val="A524C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AE2CF3"/>
    <w:multiLevelType w:val="hybridMultilevel"/>
    <w:tmpl w:val="6748A7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5BA0504"/>
    <w:multiLevelType w:val="hybridMultilevel"/>
    <w:tmpl w:val="10C0D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F05E31"/>
    <w:multiLevelType w:val="hybridMultilevel"/>
    <w:tmpl w:val="90849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FD1"/>
    <w:rsid w:val="00001071"/>
    <w:rsid w:val="000033A8"/>
    <w:rsid w:val="000033DB"/>
    <w:rsid w:val="000327B2"/>
    <w:rsid w:val="00037D55"/>
    <w:rsid w:val="000517AB"/>
    <w:rsid w:val="000555E4"/>
    <w:rsid w:val="00072904"/>
    <w:rsid w:val="000835A7"/>
    <w:rsid w:val="00085694"/>
    <w:rsid w:val="0008718A"/>
    <w:rsid w:val="000A3451"/>
    <w:rsid w:val="000A4A25"/>
    <w:rsid w:val="000C5A46"/>
    <w:rsid w:val="000C7FD7"/>
    <w:rsid w:val="000E25E0"/>
    <w:rsid w:val="000F2B93"/>
    <w:rsid w:val="000F4794"/>
    <w:rsid w:val="000F7B9B"/>
    <w:rsid w:val="00114FAC"/>
    <w:rsid w:val="00117E9C"/>
    <w:rsid w:val="0012566B"/>
    <w:rsid w:val="00127345"/>
    <w:rsid w:val="00131BCC"/>
    <w:rsid w:val="0014076C"/>
    <w:rsid w:val="00146B8A"/>
    <w:rsid w:val="00147A54"/>
    <w:rsid w:val="0015341B"/>
    <w:rsid w:val="001737F3"/>
    <w:rsid w:val="001A24F2"/>
    <w:rsid w:val="001B3949"/>
    <w:rsid w:val="001C0B41"/>
    <w:rsid w:val="001C1AFF"/>
    <w:rsid w:val="001D1641"/>
    <w:rsid w:val="001F4D20"/>
    <w:rsid w:val="00201D1A"/>
    <w:rsid w:val="00206034"/>
    <w:rsid w:val="002162E1"/>
    <w:rsid w:val="002421DC"/>
    <w:rsid w:val="002453C9"/>
    <w:rsid w:val="00247789"/>
    <w:rsid w:val="002728BF"/>
    <w:rsid w:val="00276A6F"/>
    <w:rsid w:val="00291152"/>
    <w:rsid w:val="002915BC"/>
    <w:rsid w:val="00297857"/>
    <w:rsid w:val="002A31A2"/>
    <w:rsid w:val="002B676C"/>
    <w:rsid w:val="002C17AF"/>
    <w:rsid w:val="002C5661"/>
    <w:rsid w:val="002D0573"/>
    <w:rsid w:val="002D48F8"/>
    <w:rsid w:val="002D705A"/>
    <w:rsid w:val="002F0634"/>
    <w:rsid w:val="002F3724"/>
    <w:rsid w:val="00325151"/>
    <w:rsid w:val="003324F3"/>
    <w:rsid w:val="003463CE"/>
    <w:rsid w:val="00350311"/>
    <w:rsid w:val="00352B0F"/>
    <w:rsid w:val="00363944"/>
    <w:rsid w:val="00365061"/>
    <w:rsid w:val="00374F55"/>
    <w:rsid w:val="003829AA"/>
    <w:rsid w:val="00386B78"/>
    <w:rsid w:val="003A172A"/>
    <w:rsid w:val="003B424F"/>
    <w:rsid w:val="003D4FD1"/>
    <w:rsid w:val="003D6779"/>
    <w:rsid w:val="00403414"/>
    <w:rsid w:val="004065A4"/>
    <w:rsid w:val="00411E81"/>
    <w:rsid w:val="0041518A"/>
    <w:rsid w:val="004508FC"/>
    <w:rsid w:val="00455D2F"/>
    <w:rsid w:val="00475A3E"/>
    <w:rsid w:val="0049744B"/>
    <w:rsid w:val="004A1B2D"/>
    <w:rsid w:val="004D05C9"/>
    <w:rsid w:val="004E2E75"/>
    <w:rsid w:val="004E69C0"/>
    <w:rsid w:val="004F04BE"/>
    <w:rsid w:val="004F690E"/>
    <w:rsid w:val="00500155"/>
    <w:rsid w:val="00501B15"/>
    <w:rsid w:val="005163A5"/>
    <w:rsid w:val="00516A0F"/>
    <w:rsid w:val="00527091"/>
    <w:rsid w:val="00530FBD"/>
    <w:rsid w:val="005354E2"/>
    <w:rsid w:val="005428C1"/>
    <w:rsid w:val="005539D8"/>
    <w:rsid w:val="00562A56"/>
    <w:rsid w:val="00566F1F"/>
    <w:rsid w:val="00584685"/>
    <w:rsid w:val="00586E0B"/>
    <w:rsid w:val="00592652"/>
    <w:rsid w:val="00597F5A"/>
    <w:rsid w:val="005A3B49"/>
    <w:rsid w:val="005B6ADF"/>
    <w:rsid w:val="005B7659"/>
    <w:rsid w:val="005C4E97"/>
    <w:rsid w:val="005D6064"/>
    <w:rsid w:val="005E1819"/>
    <w:rsid w:val="005E1E38"/>
    <w:rsid w:val="005E3FE3"/>
    <w:rsid w:val="005E5AC2"/>
    <w:rsid w:val="0060216F"/>
    <w:rsid w:val="0060634D"/>
    <w:rsid w:val="00616CB3"/>
    <w:rsid w:val="00632FE6"/>
    <w:rsid w:val="006331EC"/>
    <w:rsid w:val="0063648F"/>
    <w:rsid w:val="006437D6"/>
    <w:rsid w:val="006578C5"/>
    <w:rsid w:val="00660AB8"/>
    <w:rsid w:val="00667AD8"/>
    <w:rsid w:val="00670B59"/>
    <w:rsid w:val="00683B01"/>
    <w:rsid w:val="006A33D5"/>
    <w:rsid w:val="006B253D"/>
    <w:rsid w:val="006C2EB2"/>
    <w:rsid w:val="006C5CCB"/>
    <w:rsid w:val="006C6B79"/>
    <w:rsid w:val="006D157B"/>
    <w:rsid w:val="00704DC0"/>
    <w:rsid w:val="00710444"/>
    <w:rsid w:val="00740DED"/>
    <w:rsid w:val="00764D3E"/>
    <w:rsid w:val="0076599B"/>
    <w:rsid w:val="00774232"/>
    <w:rsid w:val="00782DEC"/>
    <w:rsid w:val="007868AD"/>
    <w:rsid w:val="007B5567"/>
    <w:rsid w:val="007B6A52"/>
    <w:rsid w:val="007E3E45"/>
    <w:rsid w:val="007E565F"/>
    <w:rsid w:val="007F2C82"/>
    <w:rsid w:val="007F6185"/>
    <w:rsid w:val="008036DF"/>
    <w:rsid w:val="0080619B"/>
    <w:rsid w:val="00835E49"/>
    <w:rsid w:val="00841DC8"/>
    <w:rsid w:val="00842A11"/>
    <w:rsid w:val="00843A55"/>
    <w:rsid w:val="00851B09"/>
    <w:rsid w:val="00851E78"/>
    <w:rsid w:val="00867393"/>
    <w:rsid w:val="008827A0"/>
    <w:rsid w:val="008A1C96"/>
    <w:rsid w:val="008A2F01"/>
    <w:rsid w:val="008A6A6D"/>
    <w:rsid w:val="008A78E3"/>
    <w:rsid w:val="008A7CB2"/>
    <w:rsid w:val="008B5C5C"/>
    <w:rsid w:val="008D03D8"/>
    <w:rsid w:val="008D0916"/>
    <w:rsid w:val="008F1411"/>
    <w:rsid w:val="008F1904"/>
    <w:rsid w:val="008F2537"/>
    <w:rsid w:val="0090487C"/>
    <w:rsid w:val="00914EC7"/>
    <w:rsid w:val="009330CA"/>
    <w:rsid w:val="0094077F"/>
    <w:rsid w:val="00942365"/>
    <w:rsid w:val="009471B5"/>
    <w:rsid w:val="00963E96"/>
    <w:rsid w:val="00983E8B"/>
    <w:rsid w:val="00986A2D"/>
    <w:rsid w:val="009875AB"/>
    <w:rsid w:val="00991970"/>
    <w:rsid w:val="0099370D"/>
    <w:rsid w:val="009946BC"/>
    <w:rsid w:val="009A7E07"/>
    <w:rsid w:val="009C0F7B"/>
    <w:rsid w:val="009D3959"/>
    <w:rsid w:val="009E4057"/>
    <w:rsid w:val="009F691E"/>
    <w:rsid w:val="009F7E06"/>
    <w:rsid w:val="009F7F96"/>
    <w:rsid w:val="00A01E8A"/>
    <w:rsid w:val="00A359F5"/>
    <w:rsid w:val="00A37125"/>
    <w:rsid w:val="00A42BDA"/>
    <w:rsid w:val="00A641E3"/>
    <w:rsid w:val="00A666CA"/>
    <w:rsid w:val="00A806AC"/>
    <w:rsid w:val="00A81673"/>
    <w:rsid w:val="00A837C8"/>
    <w:rsid w:val="00AB2ED3"/>
    <w:rsid w:val="00AB3ED4"/>
    <w:rsid w:val="00AB661D"/>
    <w:rsid w:val="00AB6777"/>
    <w:rsid w:val="00AB7540"/>
    <w:rsid w:val="00AC126A"/>
    <w:rsid w:val="00AC2622"/>
    <w:rsid w:val="00AD5A25"/>
    <w:rsid w:val="00AE3E84"/>
    <w:rsid w:val="00B24B4E"/>
    <w:rsid w:val="00B42EA1"/>
    <w:rsid w:val="00B44C99"/>
    <w:rsid w:val="00B475DD"/>
    <w:rsid w:val="00B63868"/>
    <w:rsid w:val="00B72BC1"/>
    <w:rsid w:val="00B7373B"/>
    <w:rsid w:val="00B74598"/>
    <w:rsid w:val="00B937CB"/>
    <w:rsid w:val="00B93F0B"/>
    <w:rsid w:val="00B95C1D"/>
    <w:rsid w:val="00BA6A08"/>
    <w:rsid w:val="00BB2F85"/>
    <w:rsid w:val="00BB41FE"/>
    <w:rsid w:val="00BB79DD"/>
    <w:rsid w:val="00BC1E15"/>
    <w:rsid w:val="00BD0958"/>
    <w:rsid w:val="00BD290A"/>
    <w:rsid w:val="00BD37C8"/>
    <w:rsid w:val="00BF1C10"/>
    <w:rsid w:val="00C22F84"/>
    <w:rsid w:val="00C22FD2"/>
    <w:rsid w:val="00C41450"/>
    <w:rsid w:val="00C52A66"/>
    <w:rsid w:val="00C66EA8"/>
    <w:rsid w:val="00C7092B"/>
    <w:rsid w:val="00C76253"/>
    <w:rsid w:val="00C8198E"/>
    <w:rsid w:val="00C91834"/>
    <w:rsid w:val="00CA29EC"/>
    <w:rsid w:val="00CA329A"/>
    <w:rsid w:val="00CA5AD4"/>
    <w:rsid w:val="00CB5220"/>
    <w:rsid w:val="00CC4A82"/>
    <w:rsid w:val="00CF315B"/>
    <w:rsid w:val="00CF467A"/>
    <w:rsid w:val="00D03EC4"/>
    <w:rsid w:val="00D17CF6"/>
    <w:rsid w:val="00D20DFF"/>
    <w:rsid w:val="00D23AEE"/>
    <w:rsid w:val="00D250F7"/>
    <w:rsid w:val="00D32F04"/>
    <w:rsid w:val="00D415FC"/>
    <w:rsid w:val="00D45FAD"/>
    <w:rsid w:val="00D57E96"/>
    <w:rsid w:val="00D65676"/>
    <w:rsid w:val="00D66D38"/>
    <w:rsid w:val="00D91CE6"/>
    <w:rsid w:val="00D921F1"/>
    <w:rsid w:val="00DB4F41"/>
    <w:rsid w:val="00DB7B5C"/>
    <w:rsid w:val="00DC2EEE"/>
    <w:rsid w:val="00DE106F"/>
    <w:rsid w:val="00DE1593"/>
    <w:rsid w:val="00DE4CA7"/>
    <w:rsid w:val="00DE6CC0"/>
    <w:rsid w:val="00DF03B4"/>
    <w:rsid w:val="00DF2787"/>
    <w:rsid w:val="00DF2825"/>
    <w:rsid w:val="00DF2C66"/>
    <w:rsid w:val="00E0032A"/>
    <w:rsid w:val="00E05AE5"/>
    <w:rsid w:val="00E147D6"/>
    <w:rsid w:val="00E1527C"/>
    <w:rsid w:val="00E1582C"/>
    <w:rsid w:val="00E15B70"/>
    <w:rsid w:val="00E23F93"/>
    <w:rsid w:val="00E25F48"/>
    <w:rsid w:val="00E612E5"/>
    <w:rsid w:val="00E62C47"/>
    <w:rsid w:val="00E67FE3"/>
    <w:rsid w:val="00E70879"/>
    <w:rsid w:val="00E72875"/>
    <w:rsid w:val="00E83530"/>
    <w:rsid w:val="00E96AB9"/>
    <w:rsid w:val="00EA43D8"/>
    <w:rsid w:val="00EA4677"/>
    <w:rsid w:val="00EA68A2"/>
    <w:rsid w:val="00EC3EB1"/>
    <w:rsid w:val="00ED6977"/>
    <w:rsid w:val="00ED71F4"/>
    <w:rsid w:val="00EE330C"/>
    <w:rsid w:val="00EE4A97"/>
    <w:rsid w:val="00F00711"/>
    <w:rsid w:val="00F037F4"/>
    <w:rsid w:val="00F03FC5"/>
    <w:rsid w:val="00F06CB6"/>
    <w:rsid w:val="00F06F66"/>
    <w:rsid w:val="00F10053"/>
    <w:rsid w:val="00F31050"/>
    <w:rsid w:val="00F41120"/>
    <w:rsid w:val="00F477A4"/>
    <w:rsid w:val="00F541AB"/>
    <w:rsid w:val="00F60785"/>
    <w:rsid w:val="00F91262"/>
    <w:rsid w:val="00F93DE4"/>
    <w:rsid w:val="00FA683D"/>
    <w:rsid w:val="00FA7B69"/>
    <w:rsid w:val="00FB39AE"/>
    <w:rsid w:val="00FD162E"/>
    <w:rsid w:val="00FD39FD"/>
    <w:rsid w:val="00FE035E"/>
    <w:rsid w:val="00FE062C"/>
    <w:rsid w:val="00FE47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99785D"/>
  <w15:docId w15:val="{652DFCA1-BCE1-4B71-911F-E10CD06E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19B"/>
    <w:pPr>
      <w:spacing w:before="60" w:after="20"/>
    </w:pPr>
    <w:rPr>
      <w:szCs w:val="22"/>
      <w:lang w:val="en-US" w:eastAsia="en-US"/>
    </w:rPr>
  </w:style>
  <w:style w:type="paragraph" w:styleId="Heading1">
    <w:name w:val="heading 1"/>
    <w:basedOn w:val="Normal"/>
    <w:next w:val="Normal"/>
    <w:link w:val="Heading1Char"/>
    <w:qFormat/>
    <w:rsid w:val="00037D55"/>
    <w:pPr>
      <w:tabs>
        <w:tab w:val="left" w:pos="7185"/>
      </w:tabs>
      <w:spacing w:before="200" w:after="0"/>
      <w:ind w:left="450"/>
      <w:outlineLvl w:val="0"/>
    </w:pPr>
    <w:rPr>
      <w:rFonts w:ascii="Tahoma" w:eastAsia="Times New Roman" w:hAnsi="Tahoma"/>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styleId="PlaceholderText">
    <w:name w:val="Placeholder Text"/>
    <w:basedOn w:val="DefaultParagraphFont"/>
    <w:uiPriority w:val="99"/>
    <w:semiHidden/>
    <w:rsid w:val="00660AB8"/>
    <w:rPr>
      <w:color w:val="808080"/>
    </w:rPr>
  </w:style>
  <w:style w:type="paragraph" w:styleId="ListParagraph">
    <w:name w:val="List Paragraph"/>
    <w:basedOn w:val="Normal"/>
    <w:uiPriority w:val="34"/>
    <w:qFormat/>
    <w:rsid w:val="00D45FAD"/>
    <w:pPr>
      <w:ind w:left="720"/>
      <w:contextualSpacing/>
    </w:pPr>
  </w:style>
  <w:style w:type="paragraph" w:styleId="NoSpacing">
    <w:name w:val="No Spacing"/>
    <w:uiPriority w:val="99"/>
    <w:qFormat/>
    <w:rsid w:val="0076599B"/>
    <w:rPr>
      <w:rFonts w:ascii="Candara" w:eastAsia="SimSun" w:hAnsi="Candara" w:cs="Arial"/>
      <w:b/>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otfield\AppData\Roaming\Microsoft\Templates\Job_description_form.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306C225-9809-48E5-B5C2-02112E8D957B}"/>
      </w:docPartPr>
      <w:docPartBody>
        <w:p w:rsidR="004A5E7A" w:rsidRDefault="004531F1">
          <w:r w:rsidRPr="002E4490">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1D6B6B3-E9DF-4728-A51A-D8B32AEFE44D}"/>
      </w:docPartPr>
      <w:docPartBody>
        <w:p w:rsidR="004A5E7A" w:rsidRDefault="008369D3" w:rsidP="008369D3">
          <w:pPr>
            <w:pStyle w:val="DefaultPlaceholder-18540134371"/>
          </w:pPr>
          <w:r w:rsidRPr="001A388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4531F1"/>
    <w:rsid w:val="000362E8"/>
    <w:rsid w:val="000D58CF"/>
    <w:rsid w:val="00177EDF"/>
    <w:rsid w:val="00266D2B"/>
    <w:rsid w:val="0034205A"/>
    <w:rsid w:val="004531F1"/>
    <w:rsid w:val="004A5E7A"/>
    <w:rsid w:val="004F3A5D"/>
    <w:rsid w:val="00501B80"/>
    <w:rsid w:val="00517997"/>
    <w:rsid w:val="0060732A"/>
    <w:rsid w:val="00646F29"/>
    <w:rsid w:val="0069282D"/>
    <w:rsid w:val="006A76D1"/>
    <w:rsid w:val="006B4363"/>
    <w:rsid w:val="00716FCE"/>
    <w:rsid w:val="007C7EE8"/>
    <w:rsid w:val="008334F4"/>
    <w:rsid w:val="008369D3"/>
    <w:rsid w:val="00863DD0"/>
    <w:rsid w:val="008A07B5"/>
    <w:rsid w:val="008E2E86"/>
    <w:rsid w:val="00A55292"/>
    <w:rsid w:val="00A63BFC"/>
    <w:rsid w:val="00A75473"/>
    <w:rsid w:val="00AC2E65"/>
    <w:rsid w:val="00AD01F1"/>
    <w:rsid w:val="00B73763"/>
    <w:rsid w:val="00BB228A"/>
    <w:rsid w:val="00C32C84"/>
    <w:rsid w:val="00C40670"/>
    <w:rsid w:val="00C823A0"/>
    <w:rsid w:val="00CA2B4B"/>
    <w:rsid w:val="00CB5F0E"/>
    <w:rsid w:val="00CF7181"/>
    <w:rsid w:val="00D109EF"/>
    <w:rsid w:val="00D2243F"/>
    <w:rsid w:val="00D24F68"/>
    <w:rsid w:val="00D45F37"/>
    <w:rsid w:val="00D77EFC"/>
    <w:rsid w:val="00DB3404"/>
    <w:rsid w:val="00DB76C2"/>
    <w:rsid w:val="00E6088B"/>
    <w:rsid w:val="00E773C4"/>
    <w:rsid w:val="00EC19E7"/>
    <w:rsid w:val="00EF58EC"/>
    <w:rsid w:val="00F30984"/>
    <w:rsid w:val="00F37F30"/>
    <w:rsid w:val="00FC1E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6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34F4"/>
    <w:rPr>
      <w:color w:val="808080"/>
    </w:rPr>
  </w:style>
  <w:style w:type="paragraph" w:customStyle="1" w:styleId="9D715792CED84F8C99E51F57295042D0">
    <w:name w:val="9D715792CED84F8C99E51F57295042D0"/>
    <w:rsid w:val="004531F1"/>
  </w:style>
  <w:style w:type="paragraph" w:customStyle="1" w:styleId="2283C1510E4F4353AB78B0DDE0F3C5B5">
    <w:name w:val="2283C1510E4F4353AB78B0DDE0F3C5B5"/>
    <w:rsid w:val="004531F1"/>
  </w:style>
  <w:style w:type="paragraph" w:customStyle="1" w:styleId="4B4ABE4762644D7E93CD3276120BD734">
    <w:name w:val="4B4ABE4762644D7E93CD3276120BD734"/>
    <w:rsid w:val="004531F1"/>
  </w:style>
  <w:style w:type="paragraph" w:customStyle="1" w:styleId="DefaultPlaceholder-1854013437">
    <w:name w:val="DefaultPlaceholder_-1854013437"/>
    <w:rsid w:val="00CB5F0E"/>
    <w:pPr>
      <w:spacing w:before="40" w:after="20" w:line="240" w:lineRule="auto"/>
    </w:pPr>
    <w:rPr>
      <w:rFonts w:ascii="Calibri" w:eastAsia="Calibri" w:hAnsi="Calibri" w:cs="Times New Roman"/>
      <w:b/>
      <w:color w:val="262626"/>
      <w:sz w:val="20"/>
      <w:lang w:val="en-US" w:eastAsia="en-US"/>
    </w:rPr>
  </w:style>
  <w:style w:type="paragraph" w:customStyle="1" w:styleId="DefaultPlaceholder-18540134371">
    <w:name w:val="DefaultPlaceholder_-18540134371"/>
    <w:rsid w:val="008369D3"/>
    <w:pPr>
      <w:spacing w:before="40" w:after="20" w:line="240" w:lineRule="auto"/>
    </w:pPr>
    <w:rPr>
      <w:rFonts w:ascii="Calibri" w:eastAsia="Calibri" w:hAnsi="Calibri" w:cs="Times New Roman"/>
      <w:b/>
      <w:color w:val="262626"/>
      <w:sz w:val="20"/>
      <w:lang w:val="en-US" w:eastAsia="en-US"/>
    </w:rPr>
  </w:style>
  <w:style w:type="paragraph" w:customStyle="1" w:styleId="C35E79222B224931A2BB237CB033FF97">
    <w:name w:val="C35E79222B224931A2BB237CB033FF97"/>
    <w:rsid w:val="008334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2FD4C-EDB4-4CBE-8BB8-BA82724B1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Job_description_form.dot</Template>
  <TotalTime>2</TotalTime>
  <Pages>4</Pages>
  <Words>1291</Words>
  <Characters>7359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Botfield</dc:creator>
  <cp:lastModifiedBy>Anthony Brown</cp:lastModifiedBy>
  <cp:revision>3</cp:revision>
  <cp:lastPrinted>1900-12-31T23:00:00Z</cp:lastPrinted>
  <dcterms:created xsi:type="dcterms:W3CDTF">2024-05-22T08:03:00Z</dcterms:created>
  <dcterms:modified xsi:type="dcterms:W3CDTF">2024-05-22T08:04:00Z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ies>
</file>